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E9AB1" w14:textId="77777777" w:rsidR="00225299" w:rsidRPr="00225299" w:rsidRDefault="00225299" w:rsidP="00225299">
      <w:pPr>
        <w:pStyle w:val="Intestazione"/>
        <w:tabs>
          <w:tab w:val="clear" w:pos="4819"/>
          <w:tab w:val="clear" w:pos="9638"/>
          <w:tab w:val="left" w:pos="1850"/>
        </w:tabs>
      </w:pPr>
    </w:p>
    <w:p w14:paraId="7F415CED" w14:textId="77777777" w:rsidR="001E57ED" w:rsidRPr="005A5CEF" w:rsidRDefault="00070C60" w:rsidP="005A5CEF">
      <w:pPr>
        <w:spacing w:afterLines="120" w:after="288" w:line="280" w:lineRule="exact"/>
        <w:rPr>
          <w:rFonts w:ascii="Arial Narrow" w:hAnsi="Arial Narrow" w:cs="Times New Roman"/>
          <w:b/>
          <w:sz w:val="22"/>
          <w:szCs w:val="22"/>
          <w:u w:val="none"/>
        </w:rPr>
      </w:pPr>
      <w:r w:rsidRPr="005A5CEF">
        <w:rPr>
          <w:rFonts w:ascii="Arial Narrow" w:hAnsi="Arial Narrow" w:cs="Times New Roman"/>
          <w:b/>
          <w:sz w:val="22"/>
          <w:szCs w:val="22"/>
          <w:u w:val="none"/>
        </w:rPr>
        <w:t>CURRICULUM VITAE</w:t>
      </w: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89"/>
        <w:gridCol w:w="7371"/>
      </w:tblGrid>
      <w:tr w:rsidR="002C72FE" w:rsidRPr="008E1025" w14:paraId="6987C552" w14:textId="77777777" w:rsidTr="00403388">
        <w:trPr>
          <w:trHeight w:val="282"/>
        </w:trPr>
        <w:tc>
          <w:tcPr>
            <w:tcW w:w="10060" w:type="dxa"/>
            <w:gridSpan w:val="2"/>
            <w:shd w:val="clear" w:color="auto" w:fill="2F5496"/>
            <w:vAlign w:val="center"/>
          </w:tcPr>
          <w:p w14:paraId="179FD3A9" w14:textId="21153DE3" w:rsidR="002C72FE" w:rsidRPr="008E1025" w:rsidRDefault="002C72FE" w:rsidP="002C72FE">
            <w:pPr>
              <w:shd w:val="clear" w:color="auto" w:fill="2F5496" w:themeFill="accent5" w:themeFillShade="BF"/>
              <w:spacing w:before="120" w:after="120" w:line="276" w:lineRule="auto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INFORMAZIONI PERSONALI</w:t>
            </w:r>
          </w:p>
        </w:tc>
      </w:tr>
      <w:tr w:rsidR="002C72FE" w:rsidRPr="008E1025" w14:paraId="0D154D41" w14:textId="77777777" w:rsidTr="00403388">
        <w:trPr>
          <w:trHeight w:val="127"/>
        </w:trPr>
        <w:tc>
          <w:tcPr>
            <w:tcW w:w="10060" w:type="dxa"/>
            <w:gridSpan w:val="2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shd w:val="clear" w:color="auto" w:fill="auto"/>
          </w:tcPr>
          <w:p w14:paraId="30C4E86C" w14:textId="77777777" w:rsidR="002C72FE" w:rsidRPr="008E1025" w:rsidRDefault="002C72FE" w:rsidP="00E8377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after="100" w:afterAutospacing="1" w:line="280" w:lineRule="exact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2C72FE" w:rsidRPr="008E1025" w14:paraId="042F3C65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C92235E" w14:textId="2CB03360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Nome e cognome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D63AEA1" w14:textId="668E7C65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00B38368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1895DEE3" w14:textId="7EAFBB52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Data di nascita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946A01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DB8B54D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22AC55E3" w14:textId="36B223A3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Residenza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4867B5DD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7A1CE749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3D3423C8" w14:textId="1111A40D" w:rsidR="002C72FE" w:rsidRPr="002C72FE" w:rsidRDefault="002C72FE" w:rsidP="002C72FE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Contatti (tel., fax, mail)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144D720C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2C72FE" w:rsidRPr="008E1025" w14:paraId="48B3164A" w14:textId="77777777" w:rsidTr="00403388">
        <w:trPr>
          <w:trHeight w:val="283"/>
        </w:trPr>
        <w:tc>
          <w:tcPr>
            <w:tcW w:w="2689" w:type="dxa"/>
            <w:tcBorders>
              <w:right w:val="dotted" w:sz="4" w:space="0" w:color="FFFFFF" w:themeColor="background1"/>
            </w:tcBorders>
            <w:shd w:val="clear" w:color="auto" w:fill="auto"/>
          </w:tcPr>
          <w:p w14:paraId="4CCB45CD" w14:textId="6C17FCF7" w:rsidR="002C72FE" w:rsidRPr="002C72FE" w:rsidRDefault="002C72FE" w:rsidP="00153767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 xml:space="preserve">Attività </w:t>
            </w:r>
            <w:r w:rsidR="00153767"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  <w:t>principale ed attuale</w:t>
            </w:r>
          </w:p>
        </w:tc>
        <w:tc>
          <w:tcPr>
            <w:tcW w:w="7371" w:type="dxa"/>
            <w:tcBorders>
              <w:left w:val="dotted" w:sz="4" w:space="0" w:color="FFFFFF" w:themeColor="background1"/>
            </w:tcBorders>
            <w:shd w:val="clear" w:color="auto" w:fill="auto"/>
          </w:tcPr>
          <w:p w14:paraId="2D4199B9" w14:textId="77777777" w:rsidR="002C72FE" w:rsidRPr="008E1025" w:rsidRDefault="002C72FE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12E3B460" w14:textId="77777777" w:rsidR="0049228A" w:rsidRPr="008E1025" w:rsidRDefault="0049228A" w:rsidP="008E1025">
      <w:pPr>
        <w:spacing w:afterLines="120" w:after="288" w:line="280" w:lineRule="exact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08"/>
        <w:gridCol w:w="5617"/>
        <w:gridCol w:w="2835"/>
      </w:tblGrid>
      <w:tr w:rsidR="008E1025" w:rsidRPr="005A5CEF" w14:paraId="3762CF0A" w14:textId="77777777" w:rsidTr="00EA2642">
        <w:trPr>
          <w:trHeight w:val="282"/>
          <w:tblHeader/>
        </w:trPr>
        <w:tc>
          <w:tcPr>
            <w:tcW w:w="10060" w:type="dxa"/>
            <w:gridSpan w:val="3"/>
            <w:shd w:val="clear" w:color="auto" w:fill="2F5496"/>
          </w:tcPr>
          <w:p w14:paraId="448B8464" w14:textId="3D367938" w:rsidR="008E1025" w:rsidRPr="00693019" w:rsidRDefault="008E1025" w:rsidP="00693019">
            <w:pPr>
              <w:pStyle w:val="Paragrafoelenco"/>
              <w:numPr>
                <w:ilvl w:val="0"/>
                <w:numId w:val="11"/>
              </w:numPr>
              <w:shd w:val="clear" w:color="auto" w:fill="2F5496" w:themeFill="accent5" w:themeFillShade="BF"/>
              <w:spacing w:before="120" w:after="120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693019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ISTRUZIONE E FORMAZIONE</w:t>
            </w:r>
          </w:p>
        </w:tc>
      </w:tr>
      <w:tr w:rsidR="008E1025" w:rsidRPr="005A5CEF" w14:paraId="6E9CEA87" w14:textId="77777777" w:rsidTr="00EA2642">
        <w:trPr>
          <w:trHeight w:val="1208"/>
          <w:tblHeader/>
        </w:trPr>
        <w:tc>
          <w:tcPr>
            <w:tcW w:w="10060" w:type="dxa"/>
            <w:gridSpan w:val="3"/>
            <w:shd w:val="clear" w:color="auto" w:fill="E7E6E6" w:themeFill="background2"/>
          </w:tcPr>
          <w:p w14:paraId="64AD7CE3" w14:textId="28BE0282" w:rsidR="008E1025" w:rsidRPr="002C72FE" w:rsidRDefault="008E1025" w:rsidP="00153767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Inserire i titoli di studio conseguiti </w:t>
            </w:r>
            <w:r w:rsidRPr="002C72FE">
              <w:rPr>
                <w:rFonts w:ascii="Arial Narrow" w:hAnsi="Arial Narrow"/>
                <w:i/>
                <w:sz w:val="20"/>
                <w:szCs w:val="22"/>
              </w:rPr>
              <w:t>dal più recente al meno recente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, avendo cura di specificare, nella descrizione, la natura del titolo di studio (diploma, laurea, master/dottorato, ecc.) ed il relativo ambito di riferimento (es. “laurea in economia e commercio”, “diploma di ragioneria”, ecc.). Inserire i corsi di specializzazione qualora siano attinenti </w:t>
            </w:r>
            <w:r w:rsidR="00153767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principalmente 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al settore </w:t>
            </w:r>
            <w:r w:rsidR="0020456E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bancario o </w:t>
            </w:r>
            <w:r w:rsidRPr="002C72FE">
              <w:rPr>
                <w:rFonts w:ascii="Arial Narrow" w:hAnsi="Arial Narrow"/>
                <w:i/>
                <w:sz w:val="20"/>
                <w:szCs w:val="22"/>
                <w:u w:val="none"/>
              </w:rPr>
              <w:t>economico-finanziario.</w:t>
            </w:r>
          </w:p>
        </w:tc>
      </w:tr>
      <w:tr w:rsidR="008E1025" w:rsidRPr="005A5CEF" w14:paraId="290957DD" w14:textId="77777777" w:rsidTr="00EA2642">
        <w:trPr>
          <w:trHeight w:val="127"/>
          <w:tblHeader/>
        </w:trPr>
        <w:tc>
          <w:tcPr>
            <w:tcW w:w="10060" w:type="dxa"/>
            <w:gridSpan w:val="3"/>
            <w:tcBorders>
              <w:left w:val="dotted" w:sz="4" w:space="0" w:color="FFFFFF" w:themeColor="background1"/>
              <w:bottom w:val="dotted" w:sz="4" w:space="0" w:color="7F7F7F" w:themeColor="text1" w:themeTint="80"/>
              <w:right w:val="dotted" w:sz="4" w:space="0" w:color="FFFFFF" w:themeColor="background1"/>
            </w:tcBorders>
            <w:shd w:val="clear" w:color="auto" w:fill="auto"/>
          </w:tcPr>
          <w:p w14:paraId="14DE239F" w14:textId="2C495DD2" w:rsidR="008E1025" w:rsidRPr="002C72FE" w:rsidRDefault="008E1025" w:rsidP="002C72FE">
            <w:pPr>
              <w:spacing w:before="120" w:after="120"/>
              <w:rPr>
                <w:rFonts w:ascii="Arial Narrow" w:hAnsi="Arial Narrow"/>
                <w:b/>
                <w:i/>
                <w:sz w:val="4"/>
                <w:szCs w:val="22"/>
                <w:u w:val="none"/>
              </w:rPr>
            </w:pPr>
          </w:p>
        </w:tc>
      </w:tr>
      <w:tr w:rsidR="00EA2642" w:rsidRPr="005A5CEF" w14:paraId="02F92D3E" w14:textId="77777777" w:rsidTr="00EA2642">
        <w:trPr>
          <w:tblHeader/>
        </w:trPr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7B1786A3" w14:textId="057BBB0A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  <w:t>Anno</w:t>
            </w:r>
          </w:p>
        </w:tc>
        <w:tc>
          <w:tcPr>
            <w:tcW w:w="5617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1576C864" w14:textId="77777777" w:rsidR="00EA2642" w:rsidRPr="002C72FE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/>
                <w:i/>
                <w:sz w:val="22"/>
                <w:szCs w:val="22"/>
                <w:u w:val="none"/>
              </w:rPr>
              <w:t>Descrizione</w:t>
            </w:r>
          </w:p>
        </w:tc>
        <w:tc>
          <w:tcPr>
            <w:tcW w:w="283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50951952" w14:textId="1250D9F6" w:rsidR="00EA2642" w:rsidRPr="002C72FE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Ambito</w:t>
            </w:r>
            <w:r>
              <w:rPr>
                <w:rStyle w:val="Rimandonotaapidipagina"/>
                <w:rFonts w:ascii="Arial Narrow" w:hAnsi="Arial Narrow"/>
                <w:i/>
                <w:sz w:val="22"/>
                <w:szCs w:val="22"/>
                <w:u w:val="none"/>
              </w:rPr>
              <w:footnoteReference w:id="1"/>
            </w:r>
          </w:p>
        </w:tc>
      </w:tr>
      <w:tr w:rsidR="00EA2642" w:rsidRPr="005A5CEF" w14:paraId="51EA61B2" w14:textId="77777777" w:rsidTr="00EA2642"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539DEA60" w14:textId="4011C72F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157BEA8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6C354023" w14:textId="13669466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A2642" w:rsidRPr="005A5CEF" w14:paraId="1EFAAFDA" w14:textId="77777777" w:rsidTr="00EA2642">
        <w:tc>
          <w:tcPr>
            <w:tcW w:w="1608" w:type="dxa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FB840E7" w14:textId="7F36ADFD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E7D2E51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A9E8901" w14:textId="4203FFE8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A2642" w:rsidRPr="005A5CEF" w14:paraId="0FD775FE" w14:textId="77777777" w:rsidTr="00EA2642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2DB8E3DD" w14:textId="5F435213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D1176B7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90A6BD4" w14:textId="7EC9C181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EA2642" w:rsidRPr="005A5CEF" w14:paraId="3BCCD5BF" w14:textId="77777777" w:rsidTr="00EA2642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50749E4E" w14:textId="741B3AC2" w:rsidR="00EA2642" w:rsidRPr="002C72FE" w:rsidRDefault="00EA2642" w:rsidP="002C72FE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5617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3174549" w14:textId="77777777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35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24E9E397" w14:textId="5B4221CB" w:rsidR="00EA2642" w:rsidRPr="008E1025" w:rsidRDefault="00EA2642" w:rsidP="002C72F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45D62E0B" w14:textId="23E83765" w:rsidR="00BC4AF7" w:rsidRDefault="00BC4AF7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608"/>
        <w:gridCol w:w="8452"/>
      </w:tblGrid>
      <w:tr w:rsidR="00112DB5" w:rsidRPr="005A5CEF" w14:paraId="4BDBC676" w14:textId="77777777" w:rsidTr="008125A5">
        <w:trPr>
          <w:trHeight w:val="282"/>
          <w:tblHeader/>
        </w:trPr>
        <w:tc>
          <w:tcPr>
            <w:tcW w:w="10060" w:type="dxa"/>
            <w:gridSpan w:val="2"/>
            <w:shd w:val="clear" w:color="auto" w:fill="2F5496"/>
          </w:tcPr>
          <w:p w14:paraId="7B9986F8" w14:textId="27717995" w:rsidR="00112DB5" w:rsidRPr="00693019" w:rsidRDefault="00112DB5" w:rsidP="00112DB5">
            <w:pPr>
              <w:pStyle w:val="Paragrafoelenco"/>
              <w:numPr>
                <w:ilvl w:val="0"/>
                <w:numId w:val="14"/>
              </w:numPr>
              <w:shd w:val="clear" w:color="auto" w:fill="2F5496" w:themeFill="accent5" w:themeFillShade="BF"/>
              <w:spacing w:before="120" w:after="120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ISCRIZIONE AD ALBI PROFESSIONALI</w:t>
            </w:r>
          </w:p>
        </w:tc>
      </w:tr>
      <w:tr w:rsidR="00112DB5" w:rsidRPr="005A5CEF" w14:paraId="0B61EA71" w14:textId="77777777" w:rsidTr="00112DB5">
        <w:trPr>
          <w:trHeight w:val="543"/>
          <w:tblHeader/>
        </w:trPr>
        <w:tc>
          <w:tcPr>
            <w:tcW w:w="10060" w:type="dxa"/>
            <w:gridSpan w:val="2"/>
            <w:shd w:val="clear" w:color="auto" w:fill="E7E6E6" w:themeFill="background2"/>
          </w:tcPr>
          <w:p w14:paraId="49598C23" w14:textId="68B6908D" w:rsidR="00112DB5" w:rsidRPr="002C72FE" w:rsidRDefault="00112DB5" w:rsidP="00112DB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Indicare l’iscrizione ad albi professionali, dalla più recente alla meno recente.</w:t>
            </w:r>
          </w:p>
        </w:tc>
      </w:tr>
      <w:tr w:rsidR="00112DB5" w:rsidRPr="005A5CEF" w14:paraId="2C1A8F21" w14:textId="77777777" w:rsidTr="008125A5">
        <w:trPr>
          <w:trHeight w:val="127"/>
          <w:tblHeader/>
        </w:trPr>
        <w:tc>
          <w:tcPr>
            <w:tcW w:w="10060" w:type="dxa"/>
            <w:gridSpan w:val="2"/>
            <w:tcBorders>
              <w:left w:val="dotted" w:sz="4" w:space="0" w:color="FFFFFF" w:themeColor="background1"/>
              <w:bottom w:val="dotted" w:sz="4" w:space="0" w:color="7F7F7F" w:themeColor="text1" w:themeTint="80"/>
              <w:right w:val="dotted" w:sz="4" w:space="0" w:color="FFFFFF" w:themeColor="background1"/>
            </w:tcBorders>
            <w:shd w:val="clear" w:color="auto" w:fill="auto"/>
          </w:tcPr>
          <w:p w14:paraId="466BAEB7" w14:textId="77777777" w:rsidR="00112DB5" w:rsidRPr="002C72FE" w:rsidRDefault="00112DB5" w:rsidP="008125A5">
            <w:pPr>
              <w:spacing w:before="120" w:after="120"/>
              <w:rPr>
                <w:rFonts w:ascii="Arial Narrow" w:hAnsi="Arial Narrow"/>
                <w:b/>
                <w:i/>
                <w:sz w:val="4"/>
                <w:szCs w:val="22"/>
                <w:u w:val="none"/>
              </w:rPr>
            </w:pPr>
          </w:p>
        </w:tc>
      </w:tr>
      <w:tr w:rsidR="00112DB5" w:rsidRPr="005A5CEF" w14:paraId="2CEBF556" w14:textId="77777777" w:rsidTr="00516693">
        <w:trPr>
          <w:tblHeader/>
        </w:trPr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11F1A701" w14:textId="77777777" w:rsidR="00112DB5" w:rsidRPr="002C72FE" w:rsidRDefault="00112DB5" w:rsidP="008125A5">
            <w:pPr>
              <w:spacing w:before="120" w:after="120"/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</w:pPr>
            <w:r w:rsidRPr="002C72FE"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  <w:t>Anno</w:t>
            </w:r>
          </w:p>
        </w:tc>
        <w:tc>
          <w:tcPr>
            <w:tcW w:w="8452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E7E6E6" w:themeFill="background2"/>
          </w:tcPr>
          <w:p w14:paraId="6F3A5C18" w14:textId="5DB80370" w:rsidR="00112DB5" w:rsidRPr="002C72FE" w:rsidRDefault="00112DB5" w:rsidP="008125A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Albo professionale</w:t>
            </w:r>
          </w:p>
        </w:tc>
      </w:tr>
      <w:tr w:rsidR="00112DB5" w:rsidRPr="005A5CEF" w14:paraId="17225A91" w14:textId="77777777" w:rsidTr="002E1B57">
        <w:tc>
          <w:tcPr>
            <w:tcW w:w="1608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32FBE61" w14:textId="77777777" w:rsidR="00112DB5" w:rsidRPr="002C72FE" w:rsidRDefault="00112DB5" w:rsidP="008125A5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8452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796AF412" w14:textId="77777777" w:rsidR="00112DB5" w:rsidRPr="008E1025" w:rsidRDefault="00112DB5" w:rsidP="008125A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112DB5" w:rsidRPr="005A5CEF" w14:paraId="33A71A0A" w14:textId="77777777" w:rsidTr="003A013B">
        <w:tc>
          <w:tcPr>
            <w:tcW w:w="1608" w:type="dxa"/>
            <w:tcBorders>
              <w:top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BF92241" w14:textId="77777777" w:rsidR="00112DB5" w:rsidRPr="002C72FE" w:rsidRDefault="00112DB5" w:rsidP="008125A5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8452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8F82B70" w14:textId="77777777" w:rsidR="00112DB5" w:rsidRPr="008E1025" w:rsidRDefault="00112DB5" w:rsidP="008125A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112DB5" w:rsidRPr="005A5CEF" w14:paraId="0E82C375" w14:textId="77777777" w:rsidTr="00F94277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2C9ECDDF" w14:textId="77777777" w:rsidR="00112DB5" w:rsidRPr="002C72FE" w:rsidRDefault="00112DB5" w:rsidP="008125A5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8452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0FCEE062" w14:textId="77777777" w:rsidR="00112DB5" w:rsidRPr="008E1025" w:rsidRDefault="00112DB5" w:rsidP="008125A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112DB5" w:rsidRPr="005A5CEF" w14:paraId="0336D2E0" w14:textId="77777777" w:rsidTr="001E0455">
        <w:tc>
          <w:tcPr>
            <w:tcW w:w="1608" w:type="dxa"/>
            <w:tcBorders>
              <w:right w:val="dotted" w:sz="4" w:space="0" w:color="7F7F7F" w:themeColor="text1" w:themeTint="80"/>
            </w:tcBorders>
          </w:tcPr>
          <w:p w14:paraId="4991074A" w14:textId="77777777" w:rsidR="00112DB5" w:rsidRPr="002C72FE" w:rsidRDefault="00112DB5" w:rsidP="008125A5">
            <w:pPr>
              <w:spacing w:before="120" w:after="120"/>
              <w:rPr>
                <w:rFonts w:ascii="Arial Narrow" w:hAnsi="Arial Narrow" w:cs="Times New Roman"/>
                <w:sz w:val="22"/>
                <w:szCs w:val="22"/>
                <w:u w:val="none"/>
              </w:rPr>
            </w:pPr>
          </w:p>
        </w:tc>
        <w:tc>
          <w:tcPr>
            <w:tcW w:w="8452" w:type="dxa"/>
            <w:tcBorders>
              <w:left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14:paraId="111C3C02" w14:textId="77777777" w:rsidR="00112DB5" w:rsidRPr="008E1025" w:rsidRDefault="00112DB5" w:rsidP="008125A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50D7A31E" w14:textId="77777777" w:rsidR="00112DB5" w:rsidRDefault="00112DB5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2165"/>
        <w:gridCol w:w="3080"/>
      </w:tblGrid>
      <w:tr w:rsidR="004D5025" w:rsidRPr="008E1025" w14:paraId="191DE4BF" w14:textId="77777777" w:rsidTr="00EA2642">
        <w:trPr>
          <w:trHeight w:val="282"/>
          <w:tblHeader/>
        </w:trPr>
        <w:tc>
          <w:tcPr>
            <w:tcW w:w="10060" w:type="dxa"/>
            <w:gridSpan w:val="5"/>
            <w:shd w:val="clear" w:color="auto" w:fill="2F5496"/>
          </w:tcPr>
          <w:p w14:paraId="7DCC13BB" w14:textId="01EEC99E" w:rsidR="004D5025" w:rsidRPr="00693019" w:rsidRDefault="004D5025" w:rsidP="00112DB5">
            <w:pPr>
              <w:pStyle w:val="Paragrafoelenco"/>
              <w:numPr>
                <w:ilvl w:val="0"/>
                <w:numId w:val="14"/>
              </w:numPr>
              <w:shd w:val="clear" w:color="auto" w:fill="2F5496" w:themeFill="accent5" w:themeFillShade="BF"/>
              <w:spacing w:before="120" w:after="120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693019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INCARICHI </w:t>
            </w:r>
            <w:r w:rsidR="00153767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SOCIETARI</w:t>
            </w:r>
          </w:p>
        </w:tc>
      </w:tr>
      <w:tr w:rsidR="003936DD" w:rsidRPr="008E1025" w14:paraId="5EB67DFF" w14:textId="77777777" w:rsidTr="00EA2642">
        <w:trPr>
          <w:trHeight w:val="282"/>
          <w:tblHeader/>
        </w:trPr>
        <w:tc>
          <w:tcPr>
            <w:tcW w:w="10060" w:type="dxa"/>
            <w:gridSpan w:val="5"/>
            <w:shd w:val="clear" w:color="auto" w:fill="D9D9D9" w:themeFill="background1" w:themeFillShade="D9"/>
          </w:tcPr>
          <w:p w14:paraId="47493657" w14:textId="6DDB97F0" w:rsidR="003936DD" w:rsidRPr="003936DD" w:rsidRDefault="003936DD" w:rsidP="00EA2642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3936DD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Specificare </w:t>
            </w:r>
            <w:r w:rsidR="00EA2642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gli incarichi societari dal più recente al meno recente, indicando </w:t>
            </w:r>
            <w:r w:rsidRPr="003936DD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anche gli incarichi </w:t>
            </w:r>
            <w:r w:rsidR="00EA2642">
              <w:rPr>
                <w:rFonts w:ascii="Arial Narrow" w:hAnsi="Arial Narrow"/>
                <w:i/>
                <w:sz w:val="20"/>
                <w:szCs w:val="22"/>
                <w:u w:val="none"/>
              </w:rPr>
              <w:t>assunti presso</w:t>
            </w:r>
            <w:r w:rsidRPr="003936DD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 </w:t>
            </w:r>
            <w:r w:rsidR="00EA2642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la </w:t>
            </w:r>
            <w:r w:rsidRPr="003936DD">
              <w:rPr>
                <w:rFonts w:ascii="Arial Narrow" w:hAnsi="Arial Narrow"/>
                <w:i/>
                <w:sz w:val="20"/>
                <w:szCs w:val="22"/>
                <w:u w:val="none"/>
              </w:rPr>
              <w:t>Banca per cui viene presentata la candidatura.</w:t>
            </w:r>
          </w:p>
        </w:tc>
      </w:tr>
      <w:tr w:rsidR="004D5025" w:rsidRPr="002552D6" w14:paraId="46FA1426" w14:textId="77777777" w:rsidTr="00EA2642">
        <w:trPr>
          <w:tblHeader/>
        </w:trPr>
        <w:tc>
          <w:tcPr>
            <w:tcW w:w="10060" w:type="dxa"/>
            <w:gridSpan w:val="5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49C28877" w14:textId="2B25E6D0" w:rsidR="004D5025" w:rsidRPr="002552D6" w:rsidRDefault="004D5025" w:rsidP="00E8377E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4D5025" w:rsidRPr="00B34C55" w14:paraId="1FA27F49" w14:textId="77777777" w:rsidTr="00EA2642">
        <w:trPr>
          <w:tblHeader/>
        </w:trPr>
        <w:tc>
          <w:tcPr>
            <w:tcW w:w="1271" w:type="dxa"/>
            <w:shd w:val="clear" w:color="auto" w:fill="E7E6E6" w:themeFill="background2"/>
            <w:vAlign w:val="center"/>
          </w:tcPr>
          <w:p w14:paraId="02E3C442" w14:textId="60669876" w:rsidR="004D5025" w:rsidRPr="00B34C55" w:rsidRDefault="00EA2642" w:rsidP="00EA2642">
            <w:pPr>
              <w:spacing w:before="120" w:after="120"/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  <w:t>Anno di inizio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7F7B92B1" w14:textId="453CB3CE" w:rsidR="004D5025" w:rsidRPr="004D5025" w:rsidRDefault="00EA2642" w:rsidP="00EA2642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Anno di fine/ in corso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6ECD245" w14:textId="5703C9EF" w:rsidR="004D5025" w:rsidRPr="00B34C55" w:rsidRDefault="004D5025" w:rsidP="00EA2642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S</w:t>
            </w:r>
            <w:r w:rsidRPr="00B34C55">
              <w:rPr>
                <w:rFonts w:ascii="Arial Narrow" w:hAnsi="Arial Narrow"/>
                <w:i/>
                <w:sz w:val="22"/>
                <w:szCs w:val="22"/>
                <w:u w:val="none"/>
              </w:rPr>
              <w:t>ocietà di riferimento</w:t>
            </w:r>
            <w:r w:rsidR="00EA2642">
              <w:rPr>
                <w:rFonts w:ascii="Arial Narrow" w:hAnsi="Arial Narrow"/>
                <w:i/>
                <w:sz w:val="22"/>
                <w:szCs w:val="22"/>
                <w:u w:val="none"/>
              </w:rPr>
              <w:t xml:space="preserve"> (ragione sociale, codice fiscale)</w:t>
            </w:r>
          </w:p>
        </w:tc>
        <w:tc>
          <w:tcPr>
            <w:tcW w:w="2165" w:type="dxa"/>
            <w:shd w:val="clear" w:color="auto" w:fill="E7E6E6" w:themeFill="background2"/>
            <w:vAlign w:val="center"/>
          </w:tcPr>
          <w:p w14:paraId="764B870B" w14:textId="4CC957C3" w:rsidR="004D5025" w:rsidRPr="00B34C55" w:rsidRDefault="004D5025" w:rsidP="004D5025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R</w:t>
            </w:r>
            <w:r w:rsidR="00403388">
              <w:rPr>
                <w:rFonts w:ascii="Arial Narrow" w:hAnsi="Arial Narrow"/>
                <w:i/>
                <w:sz w:val="22"/>
                <w:szCs w:val="22"/>
                <w:u w:val="none"/>
              </w:rPr>
              <w:t>uolo ricoperto</w:t>
            </w:r>
            <w:r w:rsidR="00EA2642">
              <w:rPr>
                <w:rStyle w:val="Rimandonotaapidipagina"/>
                <w:rFonts w:ascii="Arial Narrow" w:hAnsi="Arial Narrow"/>
                <w:i/>
                <w:sz w:val="22"/>
                <w:szCs w:val="22"/>
                <w:u w:val="none"/>
              </w:rPr>
              <w:footnoteReference w:id="2"/>
            </w:r>
          </w:p>
        </w:tc>
        <w:tc>
          <w:tcPr>
            <w:tcW w:w="3080" w:type="dxa"/>
            <w:shd w:val="clear" w:color="auto" w:fill="E7E6E6" w:themeFill="background2"/>
            <w:vAlign w:val="center"/>
          </w:tcPr>
          <w:p w14:paraId="77EECFB0" w14:textId="0B14DCD6" w:rsidR="004D5025" w:rsidRPr="00B34C55" w:rsidRDefault="004D5025" w:rsidP="004D5025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Note aggiuntive</w:t>
            </w:r>
            <w:r w:rsidR="00EA2642">
              <w:rPr>
                <w:rStyle w:val="Rimandonotaapidipagina"/>
                <w:rFonts w:ascii="Arial Narrow" w:hAnsi="Arial Narrow"/>
                <w:i/>
                <w:sz w:val="22"/>
                <w:szCs w:val="22"/>
                <w:u w:val="none"/>
              </w:rPr>
              <w:footnoteReference w:id="3"/>
            </w:r>
          </w:p>
        </w:tc>
      </w:tr>
      <w:tr w:rsidR="004D5025" w:rsidRPr="005A5CEF" w14:paraId="244643A5" w14:textId="77777777" w:rsidTr="00403388">
        <w:tc>
          <w:tcPr>
            <w:tcW w:w="1271" w:type="dxa"/>
          </w:tcPr>
          <w:p w14:paraId="37F9E02C" w14:textId="31F9F814" w:rsidR="004D5025" w:rsidRPr="004D5025" w:rsidRDefault="004D5025" w:rsidP="004D5025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14:paraId="1809ECC9" w14:textId="44CAC525" w:rsidR="004D5025" w:rsidRPr="005A5CEF" w:rsidRDefault="004D5025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268" w:type="dxa"/>
          </w:tcPr>
          <w:p w14:paraId="0819CADC" w14:textId="4766C611" w:rsidR="004D5025" w:rsidRPr="005A5CEF" w:rsidRDefault="004D5025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165" w:type="dxa"/>
          </w:tcPr>
          <w:p w14:paraId="6088095A" w14:textId="167113E4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080" w:type="dxa"/>
          </w:tcPr>
          <w:p w14:paraId="4CCB09DD" w14:textId="16EDF6D7" w:rsidR="004D5025" w:rsidRPr="005A5CEF" w:rsidRDefault="004D5025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4D5025" w:rsidRPr="005A5CEF" w14:paraId="5E0C0DA0" w14:textId="77777777" w:rsidTr="00403388">
        <w:tc>
          <w:tcPr>
            <w:tcW w:w="1271" w:type="dxa"/>
          </w:tcPr>
          <w:p w14:paraId="369DDB0C" w14:textId="75250CF5" w:rsidR="004D5025" w:rsidRPr="004D5025" w:rsidRDefault="004D5025" w:rsidP="004D5025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14:paraId="1BE90F6C" w14:textId="77777777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268" w:type="dxa"/>
          </w:tcPr>
          <w:p w14:paraId="60E9277C" w14:textId="4FCD8EB8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165" w:type="dxa"/>
          </w:tcPr>
          <w:p w14:paraId="6B9CAEDD" w14:textId="77777777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080" w:type="dxa"/>
          </w:tcPr>
          <w:p w14:paraId="4DC6C8A4" w14:textId="77777777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4D5025" w:rsidRPr="005A5CEF" w14:paraId="1093DF94" w14:textId="77777777" w:rsidTr="00403388">
        <w:tc>
          <w:tcPr>
            <w:tcW w:w="1271" w:type="dxa"/>
          </w:tcPr>
          <w:p w14:paraId="0F7388FF" w14:textId="296F12FC" w:rsidR="004D5025" w:rsidRPr="004D5025" w:rsidRDefault="004D5025" w:rsidP="004D5025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14:paraId="6D162CB0" w14:textId="77777777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268" w:type="dxa"/>
          </w:tcPr>
          <w:p w14:paraId="5E5B5841" w14:textId="57016F42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165" w:type="dxa"/>
          </w:tcPr>
          <w:p w14:paraId="7155A999" w14:textId="77777777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3080" w:type="dxa"/>
          </w:tcPr>
          <w:p w14:paraId="1E752EDF" w14:textId="77777777" w:rsidR="004D5025" w:rsidRPr="005A5CEF" w:rsidRDefault="004D5025" w:rsidP="00E8377E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5300DE70" w14:textId="77777777" w:rsidR="00B34C55" w:rsidRDefault="00B34C55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701"/>
        <w:gridCol w:w="964"/>
        <w:gridCol w:w="2011"/>
        <w:gridCol w:w="2419"/>
        <w:gridCol w:w="397"/>
        <w:gridCol w:w="21"/>
      </w:tblGrid>
      <w:tr w:rsidR="004D5025" w:rsidRPr="008E1025" w14:paraId="485E4A7B" w14:textId="77777777" w:rsidTr="00EA2642">
        <w:trPr>
          <w:trHeight w:val="282"/>
          <w:tblHeader/>
        </w:trPr>
        <w:tc>
          <w:tcPr>
            <w:tcW w:w="10060" w:type="dxa"/>
            <w:gridSpan w:val="8"/>
            <w:shd w:val="clear" w:color="auto" w:fill="2F5496"/>
          </w:tcPr>
          <w:p w14:paraId="645913ED" w14:textId="011A02D6" w:rsidR="004D5025" w:rsidRPr="00693019" w:rsidRDefault="004D5025" w:rsidP="00112DB5">
            <w:pPr>
              <w:pStyle w:val="Paragrafoelenco"/>
              <w:numPr>
                <w:ilvl w:val="0"/>
                <w:numId w:val="14"/>
              </w:numPr>
              <w:shd w:val="clear" w:color="auto" w:fill="2F5496" w:themeFill="accent5" w:themeFillShade="BF"/>
              <w:spacing w:before="120" w:after="120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693019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INCARICHI PROFESSIONALI</w:t>
            </w:r>
            <w:r w:rsidR="003936DD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 xml:space="preserve"> / ATTIVITÀ LAVORATIVE</w:t>
            </w:r>
            <w:r w:rsidR="00403388">
              <w:rPr>
                <w:rStyle w:val="Rimandonotaapidipagina"/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footnoteReference w:id="4"/>
            </w:r>
          </w:p>
        </w:tc>
      </w:tr>
      <w:tr w:rsidR="004D5025" w14:paraId="40287939" w14:textId="77777777" w:rsidTr="00EA2642">
        <w:trPr>
          <w:tblHeader/>
        </w:trPr>
        <w:tc>
          <w:tcPr>
            <w:tcW w:w="10060" w:type="dxa"/>
            <w:gridSpan w:val="8"/>
            <w:shd w:val="clear" w:color="auto" w:fill="E7E6E6" w:themeFill="background2"/>
          </w:tcPr>
          <w:p w14:paraId="645C334A" w14:textId="1950908A" w:rsidR="004D5025" w:rsidRPr="00B34C55" w:rsidRDefault="004D5025" w:rsidP="00153767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Inserire gli incarichi professionali assunti </w:t>
            </w:r>
            <w:r w:rsidR="00403388">
              <w:rPr>
                <w:rFonts w:ascii="Arial Narrow" w:hAnsi="Arial Narrow"/>
                <w:i/>
                <w:sz w:val="20"/>
                <w:szCs w:val="22"/>
                <w:u w:val="none"/>
              </w:rPr>
              <w:t xml:space="preserve">e le attività lavorative svolte </w:t>
            </w:r>
            <w:r w:rsidRPr="00B34C55">
              <w:rPr>
                <w:rFonts w:ascii="Arial Narrow" w:hAnsi="Arial Narrow"/>
                <w:i/>
                <w:sz w:val="20"/>
                <w:szCs w:val="22"/>
                <w:u w:val="none"/>
              </w:rPr>
              <w:t>dal più recente al meno recente</w:t>
            </w: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  <w:tr w:rsidR="004D5025" w:rsidRPr="002552D6" w14:paraId="238567F1" w14:textId="77777777" w:rsidTr="00EA2642">
        <w:trPr>
          <w:gridAfter w:val="2"/>
          <w:wAfter w:w="418" w:type="dxa"/>
          <w:tblHeader/>
        </w:trPr>
        <w:tc>
          <w:tcPr>
            <w:tcW w:w="9642" w:type="dxa"/>
            <w:gridSpan w:val="6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6BBF434A" w14:textId="21C1457D" w:rsidR="004D5025" w:rsidRPr="002552D6" w:rsidRDefault="004D5025" w:rsidP="00B34C55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EA2642" w:rsidRPr="005A5CEF" w14:paraId="4D6F5900" w14:textId="77777777" w:rsidTr="00EA2642">
        <w:trPr>
          <w:gridAfter w:val="1"/>
          <w:wAfter w:w="21" w:type="dxa"/>
          <w:tblHeader/>
        </w:trPr>
        <w:tc>
          <w:tcPr>
            <w:tcW w:w="1271" w:type="dxa"/>
            <w:shd w:val="clear" w:color="auto" w:fill="E7E6E6" w:themeFill="background2"/>
            <w:vAlign w:val="center"/>
          </w:tcPr>
          <w:p w14:paraId="4FF15E58" w14:textId="43016E72" w:rsidR="00EA2642" w:rsidRPr="00B34C55" w:rsidRDefault="00EA2642" w:rsidP="00EA2642">
            <w:pPr>
              <w:spacing w:before="120" w:after="120"/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  <w:t>Anno di inizio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C5E7383" w14:textId="237DCF03" w:rsidR="00EA2642" w:rsidRDefault="00EA2642" w:rsidP="00EA2642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Anno di fine/ in corso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5AB8411A" w14:textId="2D2A8DF8" w:rsidR="00EA2642" w:rsidRPr="00B34C55" w:rsidRDefault="00EA2642" w:rsidP="00EA2642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Ente</w:t>
            </w:r>
            <w:r w:rsidRPr="00B34C55">
              <w:rPr>
                <w:rFonts w:ascii="Arial Narrow" w:hAnsi="Arial Narrow"/>
                <w:i/>
                <w:sz w:val="22"/>
                <w:szCs w:val="22"/>
                <w:u w:val="none"/>
              </w:rPr>
              <w:t xml:space="preserve"> di riferimento</w:t>
            </w:r>
            <w:r w:rsidR="00112DB5">
              <w:rPr>
                <w:rFonts w:ascii="Arial Narrow" w:hAnsi="Arial Narrow"/>
                <w:i/>
                <w:sz w:val="22"/>
                <w:szCs w:val="22"/>
                <w:u w:val="none"/>
              </w:rPr>
              <w:t xml:space="preserve"> (ragione sociale, codice fiscale)</w:t>
            </w:r>
          </w:p>
        </w:tc>
        <w:tc>
          <w:tcPr>
            <w:tcW w:w="964" w:type="dxa"/>
            <w:shd w:val="clear" w:color="auto" w:fill="E7E6E6" w:themeFill="background2"/>
            <w:vAlign w:val="center"/>
          </w:tcPr>
          <w:p w14:paraId="79BD2EFB" w14:textId="4B4C6AED" w:rsidR="00EA2642" w:rsidRPr="00B34C55" w:rsidRDefault="00EA2642" w:rsidP="00EA2642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Settore pubblico</w:t>
            </w:r>
            <w:r>
              <w:rPr>
                <w:rStyle w:val="Rimandonotaapidipagina"/>
                <w:rFonts w:ascii="Arial Narrow" w:hAnsi="Arial Narrow"/>
                <w:i/>
                <w:sz w:val="22"/>
                <w:szCs w:val="22"/>
                <w:u w:val="none"/>
              </w:rPr>
              <w:footnoteReference w:id="5"/>
            </w:r>
          </w:p>
        </w:tc>
        <w:tc>
          <w:tcPr>
            <w:tcW w:w="2011" w:type="dxa"/>
            <w:shd w:val="clear" w:color="auto" w:fill="E7E6E6" w:themeFill="background2"/>
            <w:vAlign w:val="center"/>
          </w:tcPr>
          <w:p w14:paraId="11155CAF" w14:textId="54952255" w:rsidR="00EA2642" w:rsidRPr="00B34C55" w:rsidRDefault="00EA2642" w:rsidP="00EA2642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Ruolo ricoperto</w:t>
            </w:r>
            <w:r w:rsidR="00112DB5">
              <w:rPr>
                <w:rStyle w:val="Rimandonotaapidipagina"/>
                <w:rFonts w:ascii="Arial Narrow" w:hAnsi="Arial Narrow"/>
                <w:i/>
                <w:sz w:val="22"/>
                <w:szCs w:val="22"/>
                <w:u w:val="none"/>
              </w:rPr>
              <w:footnoteReference w:id="6"/>
            </w:r>
          </w:p>
        </w:tc>
        <w:tc>
          <w:tcPr>
            <w:tcW w:w="2816" w:type="dxa"/>
            <w:gridSpan w:val="2"/>
            <w:shd w:val="clear" w:color="auto" w:fill="E7E6E6" w:themeFill="background2"/>
            <w:vAlign w:val="center"/>
          </w:tcPr>
          <w:p w14:paraId="7536ABF2" w14:textId="47CCA943" w:rsidR="00EA2642" w:rsidRPr="00B34C55" w:rsidRDefault="00EA2642" w:rsidP="00EA2642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D</w:t>
            </w:r>
            <w:r w:rsidRPr="00B34C55">
              <w:rPr>
                <w:rFonts w:ascii="Arial Narrow" w:hAnsi="Arial Narrow"/>
                <w:i/>
                <w:sz w:val="22"/>
                <w:szCs w:val="22"/>
                <w:u w:val="none"/>
              </w:rPr>
              <w:t>escrizione</w:t>
            </w:r>
            <w:r w:rsidR="003E33C4">
              <w:rPr>
                <w:rStyle w:val="Rimandonotaapidipagina"/>
                <w:rFonts w:ascii="Arial Narrow" w:hAnsi="Arial Narrow"/>
                <w:i/>
                <w:sz w:val="22"/>
                <w:szCs w:val="22"/>
                <w:u w:val="none"/>
              </w:rPr>
              <w:footnoteReference w:id="7"/>
            </w:r>
          </w:p>
        </w:tc>
      </w:tr>
      <w:tr w:rsidR="00403388" w:rsidRPr="005A5CEF" w14:paraId="3AE0C166" w14:textId="77777777" w:rsidTr="00403388">
        <w:trPr>
          <w:gridAfter w:val="1"/>
          <w:wAfter w:w="21" w:type="dxa"/>
        </w:trPr>
        <w:tc>
          <w:tcPr>
            <w:tcW w:w="1271" w:type="dxa"/>
          </w:tcPr>
          <w:p w14:paraId="43B63908" w14:textId="18328748" w:rsidR="00403388" w:rsidRPr="004D5025" w:rsidRDefault="00403388" w:rsidP="004D5025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14:paraId="034189E8" w14:textId="2C7B7B36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24624EE7" w14:textId="77777777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45122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shd w:val="clear" w:color="auto" w:fill="auto"/>
              </w:tcPr>
              <w:p w14:paraId="40B6AE30" w14:textId="7261D53E" w:rsidR="00403388" w:rsidRPr="005A5CEF" w:rsidRDefault="00EA2642" w:rsidP="00403388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tc>
          <w:tcPr>
            <w:tcW w:w="2011" w:type="dxa"/>
          </w:tcPr>
          <w:p w14:paraId="3B454FD0" w14:textId="3469541D" w:rsidR="00403388" w:rsidRPr="005A5CEF" w:rsidRDefault="00403388" w:rsidP="00403388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16" w:type="dxa"/>
            <w:gridSpan w:val="2"/>
          </w:tcPr>
          <w:p w14:paraId="28BB7769" w14:textId="4E0226F4" w:rsidR="00403388" w:rsidRPr="005A5CEF" w:rsidRDefault="00403388" w:rsidP="00EA2642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403388" w:rsidRPr="005A5CEF" w14:paraId="77A41C39" w14:textId="77777777" w:rsidTr="00403388">
        <w:trPr>
          <w:gridAfter w:val="1"/>
          <w:wAfter w:w="21" w:type="dxa"/>
        </w:trPr>
        <w:tc>
          <w:tcPr>
            <w:tcW w:w="1271" w:type="dxa"/>
          </w:tcPr>
          <w:p w14:paraId="5B68401E" w14:textId="065A1EDD" w:rsidR="00403388" w:rsidRPr="004D5025" w:rsidRDefault="00403388" w:rsidP="004D5025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14:paraId="31497205" w14:textId="77777777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3DC03180" w14:textId="77777777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-1790196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shd w:val="clear" w:color="auto" w:fill="auto"/>
              </w:tcPr>
              <w:p w14:paraId="4970A57A" w14:textId="2B5DC6E2" w:rsidR="00403388" w:rsidRPr="005A5CEF" w:rsidRDefault="00403388" w:rsidP="00403388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tc>
          <w:tcPr>
            <w:tcW w:w="2011" w:type="dxa"/>
          </w:tcPr>
          <w:p w14:paraId="0189065A" w14:textId="77777777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16" w:type="dxa"/>
            <w:gridSpan w:val="2"/>
          </w:tcPr>
          <w:p w14:paraId="2D2821C4" w14:textId="7FB7BF1A" w:rsidR="00403388" w:rsidRPr="005A5CEF" w:rsidRDefault="00403388" w:rsidP="004D5025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  <w:tr w:rsidR="00403388" w:rsidRPr="005A5CEF" w14:paraId="37AB012A" w14:textId="77777777" w:rsidTr="00403388">
        <w:trPr>
          <w:gridAfter w:val="1"/>
          <w:wAfter w:w="21" w:type="dxa"/>
        </w:trPr>
        <w:tc>
          <w:tcPr>
            <w:tcW w:w="1271" w:type="dxa"/>
          </w:tcPr>
          <w:p w14:paraId="6DDBBB37" w14:textId="4A5EAB2C" w:rsidR="00403388" w:rsidRPr="004D5025" w:rsidRDefault="00403388" w:rsidP="004D5025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14:paraId="6B1716F4" w14:textId="77777777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1701" w:type="dxa"/>
            <w:shd w:val="clear" w:color="auto" w:fill="auto"/>
          </w:tcPr>
          <w:p w14:paraId="6647D63E" w14:textId="77777777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sdt>
          <w:sdtPr>
            <w:rPr>
              <w:rFonts w:ascii="Arial Narrow" w:hAnsi="Arial Narrow"/>
              <w:sz w:val="22"/>
              <w:szCs w:val="22"/>
              <w:u w:val="none"/>
            </w:rPr>
            <w:id w:val="1131292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shd w:val="clear" w:color="auto" w:fill="auto"/>
              </w:tcPr>
              <w:p w14:paraId="21AA22FF" w14:textId="1E14425F" w:rsidR="00403388" w:rsidRPr="005A5CEF" w:rsidRDefault="00403388" w:rsidP="00403388">
                <w:pPr>
                  <w:spacing w:before="120" w:after="120"/>
                  <w:jc w:val="center"/>
                  <w:rPr>
                    <w:rFonts w:ascii="Arial Narrow" w:hAnsi="Arial Narrow"/>
                    <w:sz w:val="22"/>
                    <w:szCs w:val="22"/>
                    <w:u w:val="none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p>
            </w:tc>
          </w:sdtContent>
        </w:sdt>
        <w:tc>
          <w:tcPr>
            <w:tcW w:w="2011" w:type="dxa"/>
          </w:tcPr>
          <w:p w14:paraId="170D476A" w14:textId="77777777" w:rsidR="00403388" w:rsidRPr="005A5CEF" w:rsidRDefault="00403388" w:rsidP="004D5025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2816" w:type="dxa"/>
            <w:gridSpan w:val="2"/>
          </w:tcPr>
          <w:p w14:paraId="1145A3D6" w14:textId="46C76ADF" w:rsidR="00403388" w:rsidRPr="005A5CEF" w:rsidRDefault="00403388" w:rsidP="004D5025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570247AC" w14:textId="77777777" w:rsidR="00B34C55" w:rsidRDefault="00B34C55" w:rsidP="00B34C55">
      <w:pPr>
        <w:spacing w:afterLines="120" w:after="288" w:line="280" w:lineRule="exact"/>
        <w:rPr>
          <w:rFonts w:ascii="Arial Narrow" w:hAnsi="Arial Narrow" w:cs="Times New Roman"/>
          <w:b/>
          <w:color w:val="FFFFFF" w:themeColor="background1"/>
          <w:sz w:val="22"/>
          <w:szCs w:val="22"/>
        </w:rPr>
      </w:pPr>
    </w:p>
    <w:tbl>
      <w:tblPr>
        <w:tblStyle w:val="Grigliatabella"/>
        <w:tblW w:w="10060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7513"/>
      </w:tblGrid>
      <w:tr w:rsidR="003936DD" w:rsidRPr="00693019" w14:paraId="1A989BE3" w14:textId="77777777" w:rsidTr="00EA2642">
        <w:trPr>
          <w:trHeight w:val="282"/>
          <w:tblHeader/>
        </w:trPr>
        <w:tc>
          <w:tcPr>
            <w:tcW w:w="10060" w:type="dxa"/>
            <w:gridSpan w:val="3"/>
            <w:shd w:val="clear" w:color="auto" w:fill="2F5496"/>
          </w:tcPr>
          <w:p w14:paraId="45D51522" w14:textId="3900BF0A" w:rsidR="003936DD" w:rsidRPr="00403388" w:rsidRDefault="003936DD" w:rsidP="00112DB5">
            <w:pPr>
              <w:pStyle w:val="Paragrafoelenco"/>
              <w:numPr>
                <w:ilvl w:val="0"/>
                <w:numId w:val="14"/>
              </w:numPr>
              <w:shd w:val="clear" w:color="auto" w:fill="2F5496" w:themeFill="accent5" w:themeFillShade="BF"/>
              <w:spacing w:before="120" w:after="120"/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</w:pPr>
            <w:r w:rsidRPr="00403388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lastRenderedPageBreak/>
              <w:t xml:space="preserve">INCARICHI </w:t>
            </w:r>
            <w:r w:rsidR="004D4230">
              <w:rPr>
                <w:rFonts w:ascii="Arial Narrow" w:hAnsi="Arial Narrow" w:cs="Times New Roman"/>
                <w:b/>
                <w:color w:val="FFFFFF" w:themeColor="background1"/>
                <w:sz w:val="22"/>
                <w:szCs w:val="22"/>
              </w:rPr>
              <w:t>POLITICI</w:t>
            </w:r>
          </w:p>
        </w:tc>
      </w:tr>
      <w:tr w:rsidR="003936DD" w:rsidRPr="00B34C55" w14:paraId="1AC246AA" w14:textId="77777777" w:rsidTr="00EA2642">
        <w:trPr>
          <w:tblHeader/>
        </w:trPr>
        <w:tc>
          <w:tcPr>
            <w:tcW w:w="10060" w:type="dxa"/>
            <w:gridSpan w:val="3"/>
            <w:shd w:val="clear" w:color="auto" w:fill="E7E6E6" w:themeFill="background2"/>
          </w:tcPr>
          <w:p w14:paraId="6BA10178" w14:textId="39602FA0" w:rsidR="003936DD" w:rsidRPr="00B34C55" w:rsidRDefault="004D4230" w:rsidP="00403388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i/>
                <w:sz w:val="20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0"/>
                <w:szCs w:val="22"/>
                <w:u w:val="none"/>
              </w:rPr>
              <w:t>Inserire gli eventuali incarichi politici assunti nel tempo, dal più recente al meno recente</w:t>
            </w:r>
            <w:r w:rsidRPr="004D4230">
              <w:rPr>
                <w:rFonts w:ascii="Arial Narrow" w:hAnsi="Arial Narrow"/>
                <w:i/>
                <w:sz w:val="20"/>
                <w:szCs w:val="22"/>
                <w:u w:val="none"/>
              </w:rPr>
              <w:t>.</w:t>
            </w:r>
          </w:p>
        </w:tc>
      </w:tr>
      <w:tr w:rsidR="003936DD" w:rsidRPr="002552D6" w14:paraId="51A1A760" w14:textId="77777777" w:rsidTr="00EA2642">
        <w:trPr>
          <w:tblHeader/>
        </w:trPr>
        <w:tc>
          <w:tcPr>
            <w:tcW w:w="10060" w:type="dxa"/>
            <w:gridSpan w:val="3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2A1DBB28" w14:textId="77777777" w:rsidR="003936DD" w:rsidRPr="002552D6" w:rsidRDefault="003936DD" w:rsidP="00C25D52">
            <w:pPr>
              <w:tabs>
                <w:tab w:val="left" w:pos="2038"/>
                <w:tab w:val="left" w:pos="2603"/>
                <w:tab w:val="left" w:pos="2958"/>
                <w:tab w:val="left" w:pos="3722"/>
                <w:tab w:val="left" w:pos="5583"/>
              </w:tabs>
              <w:spacing w:before="120" w:after="120"/>
              <w:rPr>
                <w:rFonts w:ascii="Arial Narrow" w:hAnsi="Arial Narrow"/>
                <w:b/>
                <w:sz w:val="4"/>
                <w:szCs w:val="22"/>
                <w:u w:val="none"/>
              </w:rPr>
            </w:pPr>
          </w:p>
        </w:tc>
      </w:tr>
      <w:tr w:rsidR="003E33C4" w:rsidRPr="00B34C55" w14:paraId="135B2E93" w14:textId="77777777" w:rsidTr="00EA2642">
        <w:trPr>
          <w:tblHeader/>
        </w:trPr>
        <w:tc>
          <w:tcPr>
            <w:tcW w:w="1271" w:type="dxa"/>
            <w:shd w:val="clear" w:color="auto" w:fill="E7E6E6" w:themeFill="background2"/>
            <w:vAlign w:val="center"/>
          </w:tcPr>
          <w:p w14:paraId="419EF068" w14:textId="5E394F2C" w:rsidR="003E33C4" w:rsidRPr="00B34C55" w:rsidRDefault="003E33C4" w:rsidP="003E33C4">
            <w:pPr>
              <w:spacing w:before="120" w:after="120"/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  <w:u w:val="none"/>
              </w:rPr>
              <w:t>Anno di inizio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9799A27" w14:textId="0EEFE8DB" w:rsidR="003E33C4" w:rsidRDefault="003E33C4" w:rsidP="003E33C4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Anno di fine/ in corso</w:t>
            </w:r>
          </w:p>
        </w:tc>
        <w:tc>
          <w:tcPr>
            <w:tcW w:w="7513" w:type="dxa"/>
            <w:shd w:val="clear" w:color="auto" w:fill="E7E6E6" w:themeFill="background2"/>
            <w:vAlign w:val="center"/>
          </w:tcPr>
          <w:p w14:paraId="1D8BB2E8" w14:textId="77777777" w:rsidR="003E33C4" w:rsidRPr="00B34C55" w:rsidRDefault="003E33C4" w:rsidP="003E33C4">
            <w:pPr>
              <w:spacing w:before="120" w:after="120"/>
              <w:rPr>
                <w:rFonts w:ascii="Arial Narrow" w:hAnsi="Arial Narrow"/>
                <w:i/>
                <w:sz w:val="22"/>
                <w:szCs w:val="22"/>
                <w:u w:val="none"/>
              </w:rPr>
            </w:pPr>
            <w:r>
              <w:rPr>
                <w:rFonts w:ascii="Arial Narrow" w:hAnsi="Arial Narrow"/>
                <w:i/>
                <w:sz w:val="22"/>
                <w:szCs w:val="22"/>
                <w:u w:val="none"/>
              </w:rPr>
              <w:t>D</w:t>
            </w:r>
            <w:r w:rsidRPr="00B34C55">
              <w:rPr>
                <w:rFonts w:ascii="Arial Narrow" w:hAnsi="Arial Narrow"/>
                <w:i/>
                <w:sz w:val="22"/>
                <w:szCs w:val="22"/>
                <w:u w:val="none"/>
              </w:rPr>
              <w:t>escrizione</w:t>
            </w:r>
          </w:p>
        </w:tc>
      </w:tr>
      <w:tr w:rsidR="00563A47" w:rsidRPr="005A5CEF" w14:paraId="6213B87E" w14:textId="77777777" w:rsidTr="00403388">
        <w:tc>
          <w:tcPr>
            <w:tcW w:w="1271" w:type="dxa"/>
          </w:tcPr>
          <w:p w14:paraId="2C166B09" w14:textId="2B87D4A0" w:rsidR="00563A47" w:rsidRPr="004D5025" w:rsidRDefault="00563A47" w:rsidP="00C25D52">
            <w:pPr>
              <w:spacing w:before="120" w:after="120"/>
              <w:rPr>
                <w:rFonts w:ascii="Arial Narrow" w:hAnsi="Arial Narrow" w:cs="Times New Roman"/>
                <w:b/>
                <w:sz w:val="22"/>
                <w:szCs w:val="22"/>
                <w:u w:val="none"/>
              </w:rPr>
            </w:pPr>
          </w:p>
        </w:tc>
        <w:tc>
          <w:tcPr>
            <w:tcW w:w="1276" w:type="dxa"/>
          </w:tcPr>
          <w:p w14:paraId="7315037F" w14:textId="24C4C35F" w:rsidR="00563A47" w:rsidRPr="005A5CEF" w:rsidRDefault="00563A47" w:rsidP="00C25D52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  <w:tc>
          <w:tcPr>
            <w:tcW w:w="7513" w:type="dxa"/>
          </w:tcPr>
          <w:p w14:paraId="45B23E7A" w14:textId="77777777" w:rsidR="00563A47" w:rsidRPr="005A5CEF" w:rsidRDefault="00563A47" w:rsidP="00D14E1C">
            <w:pPr>
              <w:spacing w:before="120" w:after="120"/>
              <w:rPr>
                <w:rFonts w:ascii="Arial Narrow" w:hAnsi="Arial Narrow"/>
                <w:sz w:val="22"/>
                <w:szCs w:val="22"/>
                <w:u w:val="none"/>
              </w:rPr>
            </w:pPr>
          </w:p>
        </w:tc>
      </w:tr>
    </w:tbl>
    <w:p w14:paraId="16877EDB" w14:textId="77777777" w:rsidR="00642B50" w:rsidRDefault="00642B50" w:rsidP="005A5CEF">
      <w:pPr>
        <w:spacing w:afterLines="120" w:after="288" w:line="280" w:lineRule="exact"/>
        <w:rPr>
          <w:rFonts w:ascii="Arial Narrow" w:hAnsi="Arial Narrow"/>
          <w:b/>
          <w:sz w:val="22"/>
          <w:szCs w:val="22"/>
          <w:u w:val="none"/>
        </w:rPr>
      </w:pPr>
    </w:p>
    <w:p w14:paraId="671A5346" w14:textId="6AF6FFBB" w:rsidR="00601320" w:rsidRPr="003E33C4" w:rsidRDefault="00E671E0" w:rsidP="00EC144C">
      <w:pPr>
        <w:spacing w:afterLines="120" w:after="288" w:line="280" w:lineRule="exact"/>
        <w:jc w:val="both"/>
        <w:rPr>
          <w:rFonts w:ascii="Arial Narrow" w:hAnsi="Arial Narrow"/>
          <w:sz w:val="22"/>
          <w:szCs w:val="22"/>
          <w:u w:val="none"/>
        </w:rPr>
      </w:pPr>
      <w:r w:rsidRPr="003E33C4">
        <w:rPr>
          <w:rFonts w:ascii="Arial Narrow" w:hAnsi="Arial Narrow"/>
          <w:sz w:val="22"/>
          <w:szCs w:val="22"/>
          <w:u w:val="none"/>
        </w:rPr>
        <w:t xml:space="preserve">Autorizzo </w:t>
      </w:r>
      <w:r w:rsidR="003E33C4" w:rsidRPr="003E33C4">
        <w:rPr>
          <w:rFonts w:ascii="Arial Narrow" w:hAnsi="Arial Narrow"/>
          <w:sz w:val="22"/>
          <w:szCs w:val="22"/>
          <w:u w:val="none"/>
        </w:rPr>
        <w:t>i</w:t>
      </w:r>
      <w:r w:rsidRPr="003E33C4">
        <w:rPr>
          <w:rFonts w:ascii="Arial Narrow" w:hAnsi="Arial Narrow"/>
          <w:sz w:val="22"/>
          <w:szCs w:val="22"/>
          <w:u w:val="none"/>
        </w:rPr>
        <w:t xml:space="preserve">l trattamento dei miei dati personali ai sensi </w:t>
      </w:r>
      <w:r w:rsidR="003E33C4" w:rsidRPr="003E33C4">
        <w:rPr>
          <w:rFonts w:ascii="Arial Narrow" w:hAnsi="Arial Narrow"/>
          <w:sz w:val="22"/>
          <w:szCs w:val="22"/>
          <w:u w:val="none"/>
        </w:rPr>
        <w:t xml:space="preserve">e per gli effetti del </w:t>
      </w:r>
      <w:r w:rsidR="003E33C4" w:rsidRPr="003E33C4">
        <w:rPr>
          <w:rFonts w:ascii="Arial Narrow" w:hAnsi="Arial Narrow"/>
          <w:iCs/>
          <w:sz w:val="22"/>
          <w:szCs w:val="22"/>
          <w:u w:val="none"/>
        </w:rPr>
        <w:t>decreto legislativo 196/2003 e del GDPR (Regolamento UE 2016/679)</w:t>
      </w:r>
      <w:r w:rsidR="00601320" w:rsidRPr="003E33C4">
        <w:rPr>
          <w:rFonts w:ascii="Arial Narrow" w:hAnsi="Arial Narrow"/>
          <w:sz w:val="22"/>
          <w:szCs w:val="22"/>
          <w:u w:val="none"/>
        </w:rPr>
        <w:t>.</w:t>
      </w:r>
    </w:p>
    <w:p w14:paraId="7BCB2659" w14:textId="77777777" w:rsidR="003E33C4" w:rsidRPr="005A5CEF" w:rsidRDefault="003E33C4" w:rsidP="005A5CEF">
      <w:pPr>
        <w:spacing w:afterLines="120" w:after="288" w:line="280" w:lineRule="exact"/>
        <w:rPr>
          <w:rFonts w:ascii="Arial Narrow" w:hAnsi="Arial Narrow"/>
          <w:sz w:val="22"/>
          <w:szCs w:val="22"/>
          <w:u w:val="none"/>
        </w:rPr>
      </w:pPr>
    </w:p>
    <w:p w14:paraId="3DD79BEA" w14:textId="261D0054" w:rsidR="00601320" w:rsidRDefault="00601320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t>Data</w:t>
      </w:r>
    </w:p>
    <w:p w14:paraId="13853128" w14:textId="77777777" w:rsidR="008B056B" w:rsidRPr="005A5CEF" w:rsidRDefault="008B056B" w:rsidP="008B056B">
      <w:pPr>
        <w:spacing w:afterLines="120" w:after="288" w:line="280" w:lineRule="exact"/>
        <w:ind w:right="6236"/>
        <w:jc w:val="center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__________________________</w:t>
      </w:r>
    </w:p>
    <w:p w14:paraId="77BB9A81" w14:textId="77777777" w:rsidR="005A5CEF" w:rsidRPr="005A5CEF" w:rsidRDefault="005A5CEF" w:rsidP="008B056B">
      <w:pPr>
        <w:spacing w:afterLines="120" w:after="288" w:line="280" w:lineRule="exact"/>
        <w:ind w:right="1985"/>
        <w:jc w:val="center"/>
        <w:rPr>
          <w:rFonts w:ascii="Arial Narrow" w:hAnsi="Arial Narrow"/>
          <w:sz w:val="22"/>
          <w:szCs w:val="22"/>
          <w:u w:val="none"/>
        </w:rPr>
      </w:pPr>
    </w:p>
    <w:p w14:paraId="732331EF" w14:textId="41A25169" w:rsidR="00E671E0" w:rsidRDefault="00E671E0" w:rsidP="008B056B">
      <w:pPr>
        <w:spacing w:afterLines="120" w:after="288" w:line="280" w:lineRule="exact"/>
        <w:ind w:left="4820" w:right="-1"/>
        <w:jc w:val="center"/>
        <w:rPr>
          <w:rFonts w:ascii="Arial Narrow" w:hAnsi="Arial Narrow"/>
          <w:sz w:val="22"/>
          <w:szCs w:val="22"/>
          <w:u w:val="none"/>
        </w:rPr>
      </w:pPr>
      <w:r w:rsidRPr="005A5CEF">
        <w:rPr>
          <w:rFonts w:ascii="Arial Narrow" w:hAnsi="Arial Narrow"/>
          <w:sz w:val="22"/>
          <w:szCs w:val="22"/>
          <w:u w:val="none"/>
        </w:rPr>
        <w:t>Firma</w:t>
      </w:r>
    </w:p>
    <w:p w14:paraId="283F8D65" w14:textId="77777777" w:rsidR="00016EF4" w:rsidRPr="005A5CEF" w:rsidRDefault="008B056B" w:rsidP="00E509F5">
      <w:pPr>
        <w:spacing w:afterLines="120" w:after="288" w:line="280" w:lineRule="exact"/>
        <w:ind w:left="4820"/>
        <w:jc w:val="center"/>
        <w:rPr>
          <w:rFonts w:ascii="Arial Narrow" w:hAnsi="Arial Narrow"/>
          <w:sz w:val="22"/>
          <w:szCs w:val="22"/>
          <w:u w:val="none"/>
        </w:rPr>
      </w:pPr>
      <w:r>
        <w:rPr>
          <w:rFonts w:ascii="Arial Narrow" w:hAnsi="Arial Narrow"/>
          <w:sz w:val="22"/>
          <w:szCs w:val="22"/>
          <w:u w:val="none"/>
        </w:rPr>
        <w:t>__________________________</w:t>
      </w:r>
    </w:p>
    <w:sectPr w:rsidR="00016EF4" w:rsidRPr="005A5CEF" w:rsidSect="008345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5A83C" w14:textId="77777777" w:rsidR="00EA6EE6" w:rsidRDefault="00EA6EE6" w:rsidP="00834559">
      <w:pPr>
        <w:spacing w:after="0" w:line="240" w:lineRule="auto"/>
      </w:pPr>
      <w:r>
        <w:separator/>
      </w:r>
    </w:p>
  </w:endnote>
  <w:endnote w:type="continuationSeparator" w:id="0">
    <w:p w14:paraId="586901D1" w14:textId="77777777" w:rsidR="00EA6EE6" w:rsidRDefault="00EA6EE6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5DC0A" w14:textId="77777777" w:rsidR="00711515" w:rsidRDefault="007115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u w:val="none"/>
      </w:rPr>
      <w:id w:val="-1968506381"/>
      <w:docPartObj>
        <w:docPartGallery w:val="Page Numbers (Bottom of Page)"/>
        <w:docPartUnique/>
      </w:docPartObj>
    </w:sdtPr>
    <w:sdtEndPr/>
    <w:sdtContent>
      <w:p w14:paraId="7D6DFF43" w14:textId="77777777" w:rsidR="008B056B" w:rsidRPr="008B056B" w:rsidRDefault="0054159E" w:rsidP="0054159E">
        <w:pPr>
          <w:pStyle w:val="Pidipagina"/>
          <w:rPr>
            <w:u w:val="none"/>
          </w:rPr>
        </w:pPr>
        <w:r>
          <w:rPr>
            <w:u w:val="none"/>
          </w:rPr>
          <w:tab/>
        </w:r>
        <w:r>
          <w:rPr>
            <w:u w:val="none"/>
          </w:rPr>
          <w:tab/>
        </w:r>
        <w:r w:rsidR="008B056B" w:rsidRPr="008B056B">
          <w:rPr>
            <w:u w:val="none"/>
          </w:rPr>
          <w:fldChar w:fldCharType="begin"/>
        </w:r>
        <w:r w:rsidR="008B056B" w:rsidRPr="008B056B">
          <w:rPr>
            <w:u w:val="none"/>
          </w:rPr>
          <w:instrText>PAGE   \* MERGEFORMAT</w:instrText>
        </w:r>
        <w:r w:rsidR="008B056B" w:rsidRPr="008B056B">
          <w:rPr>
            <w:u w:val="none"/>
          </w:rPr>
          <w:fldChar w:fldCharType="separate"/>
        </w:r>
        <w:r w:rsidR="00711515">
          <w:rPr>
            <w:noProof/>
            <w:u w:val="none"/>
          </w:rPr>
          <w:t>1</w:t>
        </w:r>
        <w:r w:rsidR="008B056B" w:rsidRPr="008B056B">
          <w:rPr>
            <w:u w:val="none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55E0C" w14:textId="77777777" w:rsidR="00711515" w:rsidRDefault="007115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A65B7" w14:textId="77777777" w:rsidR="00EA6EE6" w:rsidRDefault="00EA6EE6" w:rsidP="00834559">
      <w:pPr>
        <w:spacing w:after="0" w:line="240" w:lineRule="auto"/>
      </w:pPr>
      <w:r>
        <w:separator/>
      </w:r>
    </w:p>
  </w:footnote>
  <w:footnote w:type="continuationSeparator" w:id="0">
    <w:p w14:paraId="424F7A28" w14:textId="77777777" w:rsidR="00EA6EE6" w:rsidRDefault="00EA6EE6" w:rsidP="00834559">
      <w:pPr>
        <w:spacing w:after="0" w:line="240" w:lineRule="auto"/>
      </w:pPr>
      <w:r>
        <w:continuationSeparator/>
      </w:r>
    </w:p>
  </w:footnote>
  <w:footnote w:id="1">
    <w:p w14:paraId="42C6767A" w14:textId="1DC21FF6" w:rsidR="00EA2642" w:rsidRDefault="00EA2642">
      <w:pPr>
        <w:pStyle w:val="Testonotaapidipagina"/>
      </w:pPr>
      <w:r>
        <w:rPr>
          <w:rStyle w:val="Rimandonotaapidipagina"/>
        </w:rPr>
        <w:footnoteRef/>
      </w:r>
      <w:r>
        <w:t xml:space="preserve"> Es. giuridico, economico-finanziario, IT, ecc.</w:t>
      </w:r>
    </w:p>
  </w:footnote>
  <w:footnote w:id="2">
    <w:p w14:paraId="6338A8A8" w14:textId="1FE1045C" w:rsidR="00EA2642" w:rsidRDefault="00EA2642">
      <w:pPr>
        <w:pStyle w:val="Testonotaapidipagina"/>
      </w:pPr>
      <w:r>
        <w:rPr>
          <w:rStyle w:val="Rimandonotaapidipagina"/>
        </w:rPr>
        <w:footnoteRef/>
      </w:r>
      <w:r>
        <w:t xml:space="preserve"> Es. Presidente del Consiglio di Amministrazione, Amministratore, Sindaco Effettivo, Sindaco Supplente, ecc.</w:t>
      </w:r>
    </w:p>
  </w:footnote>
  <w:footnote w:id="3">
    <w:p w14:paraId="3A68AA66" w14:textId="5CFA2D87" w:rsidR="00EA2642" w:rsidRDefault="00EA2642">
      <w:pPr>
        <w:pStyle w:val="Testonotaapidipagina"/>
      </w:pPr>
      <w:r>
        <w:rPr>
          <w:rStyle w:val="Rimandonotaapidipagina"/>
        </w:rPr>
        <w:footnoteRef/>
      </w:r>
      <w:r>
        <w:t xml:space="preserve"> Es. membro del Comitato Esecutivo</w:t>
      </w:r>
      <w:r w:rsidR="0020456E">
        <w:t xml:space="preserve"> o altro ruolo esecutivo</w:t>
      </w:r>
      <w:r>
        <w:t>, ecc.</w:t>
      </w:r>
    </w:p>
  </w:footnote>
  <w:footnote w:id="4">
    <w:p w14:paraId="5DEB6DFC" w14:textId="3C476092" w:rsidR="00403388" w:rsidRDefault="00403388">
      <w:pPr>
        <w:pStyle w:val="Testonotaapidipagina"/>
      </w:pPr>
      <w:r>
        <w:rPr>
          <w:rStyle w:val="Rimandonotaapidipagina"/>
        </w:rPr>
        <w:footnoteRef/>
      </w:r>
      <w:r>
        <w:t xml:space="preserve"> Nella Tabella 3 devono essere inserite le attività professionali/lavorative quali, a titolo esemplificativo e non esaustivo: libera professione, attività di insegnamento, lavoro dipendente, ecc.</w:t>
      </w:r>
    </w:p>
  </w:footnote>
  <w:footnote w:id="5">
    <w:p w14:paraId="4DAEE33C" w14:textId="6AE8E8A3" w:rsidR="00EA2642" w:rsidRDefault="00EA2642">
      <w:pPr>
        <w:pStyle w:val="Testonotaapidipagina"/>
      </w:pPr>
      <w:r>
        <w:rPr>
          <w:rStyle w:val="Rimandonotaapidipagina"/>
        </w:rPr>
        <w:footnoteRef/>
      </w:r>
      <w:r>
        <w:t xml:space="preserve"> Inserire flag solo qualora l’ente di riferimento appartenga al settore pubblico.</w:t>
      </w:r>
      <w:r w:rsidR="0020456E">
        <w:t xml:space="preserve"> Si rammenta che </w:t>
      </w:r>
      <w:r w:rsidR="00B36EFD">
        <w:t xml:space="preserve">in caso di nomina di dipendente </w:t>
      </w:r>
      <w:r w:rsidR="0020456E">
        <w:t xml:space="preserve">pubblico </w:t>
      </w:r>
      <w:r w:rsidR="00B36EFD">
        <w:t>è altresì necessario acquisire l’autorizzazione preventiva dell’ente di appartenenza.</w:t>
      </w:r>
    </w:p>
  </w:footnote>
  <w:footnote w:id="6">
    <w:p w14:paraId="7852FC67" w14:textId="472E659B" w:rsidR="00112DB5" w:rsidRDefault="00112DB5" w:rsidP="003E33C4">
      <w:pPr>
        <w:pStyle w:val="Testonotaapidipagina"/>
      </w:pPr>
      <w:r>
        <w:rPr>
          <w:rStyle w:val="Rimandonotaapidipagina"/>
        </w:rPr>
        <w:footnoteRef/>
      </w:r>
      <w:r>
        <w:t xml:space="preserve"> Es. libero professionista, responsabile di filiale, insegnante, impiegato presso ufficio [</w:t>
      </w:r>
      <w:r>
        <w:rPr>
          <w:rFonts w:ascii="Trebuchet MS" w:hAnsi="Trebuchet MS"/>
        </w:rPr>
        <w:t>●</w:t>
      </w:r>
      <w:r>
        <w:t>], ecc. Specificare, ove possibile, l’inquadramento professionale (es. dirigente/quadro/livello professionale) e se primo o secondo riporto del consiglio di amministrazione/amministratore delegato dell’ente di riferimento.</w:t>
      </w:r>
    </w:p>
  </w:footnote>
  <w:footnote w:id="7">
    <w:p w14:paraId="1186492F" w14:textId="7C0E5C91" w:rsidR="003E33C4" w:rsidRDefault="003E33C4">
      <w:pPr>
        <w:pStyle w:val="Testonotaapidipagina"/>
      </w:pPr>
      <w:r>
        <w:rPr>
          <w:rStyle w:val="Rimandonotaapidipagina"/>
        </w:rPr>
        <w:footnoteRef/>
      </w:r>
      <w:r>
        <w:t xml:space="preserve"> Specificare il settore dell’ente di riferimento e una breve descrizione delle attività svolte / delle responsabilità assunte nell’esercizio del ruolo indicato.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1A6AB" w14:textId="77777777" w:rsidR="00711515" w:rsidRDefault="007115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BDB11" w14:textId="58B7C98A" w:rsidR="008B056B" w:rsidRPr="00894668" w:rsidRDefault="008B056B" w:rsidP="00894668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30272" w14:textId="77777777" w:rsidR="00711515" w:rsidRDefault="007115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53E"/>
    <w:multiLevelType w:val="singleLevel"/>
    <w:tmpl w:val="CE1C944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" w15:restartNumberingAfterBreak="0">
    <w:nsid w:val="0D4139DE"/>
    <w:multiLevelType w:val="hybridMultilevel"/>
    <w:tmpl w:val="88BE5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75D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3" w15:restartNumberingAfterBreak="0">
    <w:nsid w:val="1B6E7602"/>
    <w:multiLevelType w:val="singleLevel"/>
    <w:tmpl w:val="36CCB9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E177E62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074FE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51B94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7" w15:restartNumberingAfterBreak="0">
    <w:nsid w:val="56C05711"/>
    <w:multiLevelType w:val="hybridMultilevel"/>
    <w:tmpl w:val="14A8E5B2"/>
    <w:lvl w:ilvl="0" w:tplc="0096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F4B55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9" w15:restartNumberingAfterBreak="0">
    <w:nsid w:val="66A172DE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4"/>
      </w:rPr>
    </w:lvl>
  </w:abstractNum>
  <w:abstractNum w:abstractNumId="10" w15:restartNumberingAfterBreak="0">
    <w:nsid w:val="6DD4248F"/>
    <w:multiLevelType w:val="hybridMultilevel"/>
    <w:tmpl w:val="3CB8D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C6771"/>
    <w:multiLevelType w:val="hybridMultilevel"/>
    <w:tmpl w:val="666EF9A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2810AB"/>
    <w:multiLevelType w:val="hybridMultilevel"/>
    <w:tmpl w:val="55AC38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D13131"/>
    <w:multiLevelType w:val="hybridMultilevel"/>
    <w:tmpl w:val="E5DA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3"/>
  </w:num>
  <w:num w:numId="5">
    <w:abstractNumId w:val="12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9"/>
  </w:num>
  <w:num w:numId="11">
    <w:abstractNumId w:val="10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B2"/>
    <w:rsid w:val="00012737"/>
    <w:rsid w:val="000148B2"/>
    <w:rsid w:val="00016EF4"/>
    <w:rsid w:val="00027BAD"/>
    <w:rsid w:val="0004036E"/>
    <w:rsid w:val="00070C60"/>
    <w:rsid w:val="000D4CAA"/>
    <w:rsid w:val="00112DB5"/>
    <w:rsid w:val="001374E5"/>
    <w:rsid w:val="00142427"/>
    <w:rsid w:val="00153767"/>
    <w:rsid w:val="00156226"/>
    <w:rsid w:val="001E57ED"/>
    <w:rsid w:val="001F4CE0"/>
    <w:rsid w:val="0020456E"/>
    <w:rsid w:val="00225299"/>
    <w:rsid w:val="002552D6"/>
    <w:rsid w:val="002740A8"/>
    <w:rsid w:val="002857B2"/>
    <w:rsid w:val="002C72FE"/>
    <w:rsid w:val="002E16F7"/>
    <w:rsid w:val="002F54FA"/>
    <w:rsid w:val="0030266B"/>
    <w:rsid w:val="00310124"/>
    <w:rsid w:val="003217C3"/>
    <w:rsid w:val="003936DD"/>
    <w:rsid w:val="003E33C4"/>
    <w:rsid w:val="00403388"/>
    <w:rsid w:val="0049228A"/>
    <w:rsid w:val="004A15E9"/>
    <w:rsid w:val="004D4230"/>
    <w:rsid w:val="004D5025"/>
    <w:rsid w:val="004D7A4B"/>
    <w:rsid w:val="005059FC"/>
    <w:rsid w:val="0054159E"/>
    <w:rsid w:val="0055488D"/>
    <w:rsid w:val="00563A47"/>
    <w:rsid w:val="005A5CEF"/>
    <w:rsid w:val="005B00B0"/>
    <w:rsid w:val="00601320"/>
    <w:rsid w:val="00642B50"/>
    <w:rsid w:val="00673D6F"/>
    <w:rsid w:val="00693019"/>
    <w:rsid w:val="006D205C"/>
    <w:rsid w:val="006F1DE3"/>
    <w:rsid w:val="00711515"/>
    <w:rsid w:val="00722514"/>
    <w:rsid w:val="0073147C"/>
    <w:rsid w:val="00754B03"/>
    <w:rsid w:val="0078124C"/>
    <w:rsid w:val="007A11AC"/>
    <w:rsid w:val="00823404"/>
    <w:rsid w:val="00834559"/>
    <w:rsid w:val="00894668"/>
    <w:rsid w:val="008B056B"/>
    <w:rsid w:val="008E1025"/>
    <w:rsid w:val="00932B29"/>
    <w:rsid w:val="00A223C0"/>
    <w:rsid w:val="00AD055B"/>
    <w:rsid w:val="00AF1C6F"/>
    <w:rsid w:val="00B17236"/>
    <w:rsid w:val="00B34C55"/>
    <w:rsid w:val="00B36EFD"/>
    <w:rsid w:val="00B86C82"/>
    <w:rsid w:val="00BA01EC"/>
    <w:rsid w:val="00BB6F97"/>
    <w:rsid w:val="00BC4AF7"/>
    <w:rsid w:val="00CE7764"/>
    <w:rsid w:val="00D14E1C"/>
    <w:rsid w:val="00D36434"/>
    <w:rsid w:val="00DA358F"/>
    <w:rsid w:val="00DF52C1"/>
    <w:rsid w:val="00E44835"/>
    <w:rsid w:val="00E509F5"/>
    <w:rsid w:val="00E671E0"/>
    <w:rsid w:val="00EA2642"/>
    <w:rsid w:val="00EA6EE6"/>
    <w:rsid w:val="00EC144C"/>
    <w:rsid w:val="00F6137B"/>
    <w:rsid w:val="00FB727A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98B1B1"/>
  <w15:chartTrackingRefBased/>
  <w15:docId w15:val="{6217A14B-6482-45FE-BA54-ED51B2C2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u w:val="single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36E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7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559"/>
  </w:style>
  <w:style w:type="paragraph" w:styleId="Pidipagina">
    <w:name w:val="footer"/>
    <w:basedOn w:val="Normale"/>
    <w:link w:val="PidipaginaCarattere"/>
    <w:uiPriority w:val="99"/>
    <w:unhideWhenUsed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559"/>
  </w:style>
  <w:style w:type="paragraph" w:styleId="Paragrafoelenco">
    <w:name w:val="List Paragraph"/>
    <w:basedOn w:val="Normale"/>
    <w:uiPriority w:val="34"/>
    <w:qFormat/>
    <w:rsid w:val="008345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11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1A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1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1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11A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1A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rsid w:val="00B36EFD"/>
    <w:pPr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36EFD"/>
    <w:rPr>
      <w:rFonts w:ascii="Arial Narrow" w:eastAsia="Times New Roman" w:hAnsi="Arial Narrow" w:cs="Times New Roman"/>
      <w:sz w:val="20"/>
      <w:szCs w:val="20"/>
      <w:u w:val="none"/>
      <w:lang w:eastAsia="it-IT"/>
    </w:rPr>
  </w:style>
  <w:style w:type="character" w:styleId="Rimandonotaapidipagina">
    <w:name w:val="footnote reference"/>
    <w:rsid w:val="004D4230"/>
    <w:rPr>
      <w:vertAlign w:val="superscript"/>
    </w:rPr>
  </w:style>
  <w:style w:type="paragraph" w:customStyle="1" w:styleId="Default">
    <w:name w:val="Default"/>
    <w:rsid w:val="003E3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ADC81-9C2D-4C27-B3F6-91F594ADF7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1DAF9F-AC3C-459A-A50E-08E0D965E7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314A8-B58D-4BD0-9B99-A5FDCF4BA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37E72D-8918-4604-9CE8-C53FCDBE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6E0F9517.dotm</Template>
  <TotalTime>4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Franchi, Valentina</dc:creator>
  <cp:keywords/>
  <dc:description/>
  <cp:lastModifiedBy>Sabrina Massaccesi</cp:lastModifiedBy>
  <cp:revision>4</cp:revision>
  <dcterms:created xsi:type="dcterms:W3CDTF">2019-12-30T11:54:00Z</dcterms:created>
  <dcterms:modified xsi:type="dcterms:W3CDTF">2020-01-24T10:56:00Z</dcterms:modified>
</cp:coreProperties>
</file>