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57AC6" w14:textId="77777777" w:rsidR="009F2749" w:rsidRPr="003C4B0F" w:rsidRDefault="009F2749" w:rsidP="000B7E14">
      <w:pPr>
        <w:pStyle w:val="Corpotesto"/>
        <w:spacing w:line="240" w:lineRule="auto"/>
        <w:ind w:left="5245"/>
        <w:jc w:val="left"/>
        <w:rPr>
          <w:rFonts w:ascii="Arial Narrow" w:hAnsi="Arial Narrow"/>
          <w:sz w:val="22"/>
        </w:rPr>
      </w:pPr>
      <w:r w:rsidRPr="003C4B0F">
        <w:rPr>
          <w:rFonts w:ascii="Arial Narrow" w:hAnsi="Arial Narrow"/>
          <w:sz w:val="22"/>
        </w:rPr>
        <w:t>Spett.le</w:t>
      </w:r>
    </w:p>
    <w:p w14:paraId="7073E734" w14:textId="77777777" w:rsidR="009F2749" w:rsidRPr="003C4B0F" w:rsidRDefault="009F2749" w:rsidP="000B7E14">
      <w:pPr>
        <w:pStyle w:val="Corpotesto"/>
        <w:spacing w:line="240" w:lineRule="auto"/>
        <w:ind w:left="5245"/>
        <w:jc w:val="left"/>
        <w:rPr>
          <w:rFonts w:ascii="Arial Narrow" w:hAnsi="Arial Narrow"/>
          <w:sz w:val="22"/>
        </w:rPr>
      </w:pPr>
      <w:r w:rsidRPr="003C4B0F">
        <w:rPr>
          <w:rFonts w:ascii="Arial Narrow" w:hAnsi="Arial Narrow"/>
          <w:sz w:val="22"/>
        </w:rPr>
        <w:t>Banca di Credito Cooperativo</w:t>
      </w:r>
    </w:p>
    <w:p w14:paraId="297997AC" w14:textId="39797799" w:rsidR="009F2749" w:rsidRPr="003C4B0F" w:rsidRDefault="003C4B0F" w:rsidP="000B7E14">
      <w:pPr>
        <w:pStyle w:val="Corpotesto"/>
        <w:spacing w:line="240" w:lineRule="auto"/>
        <w:ind w:left="5245"/>
        <w:jc w:val="left"/>
        <w:rPr>
          <w:rFonts w:ascii="Arial Narrow" w:hAnsi="Arial Narrow"/>
          <w:sz w:val="22"/>
        </w:rPr>
      </w:pPr>
      <w:r w:rsidRPr="003C4B0F">
        <w:rPr>
          <w:rFonts w:ascii="Arial Narrow" w:hAnsi="Arial Narrow"/>
          <w:sz w:val="22"/>
        </w:rPr>
        <w:t>d</w:t>
      </w:r>
      <w:r w:rsidR="009F2749" w:rsidRPr="003C4B0F">
        <w:rPr>
          <w:rFonts w:ascii="Arial Narrow" w:hAnsi="Arial Narrow"/>
          <w:sz w:val="22"/>
        </w:rPr>
        <w:t>i Recanati e Colmurano</w:t>
      </w:r>
      <w:r w:rsidRPr="003C4B0F">
        <w:rPr>
          <w:rFonts w:ascii="Arial Narrow" w:hAnsi="Arial Narrow"/>
          <w:sz w:val="22"/>
        </w:rPr>
        <w:t xml:space="preserve"> s.c.</w:t>
      </w:r>
    </w:p>
    <w:p w14:paraId="38BC7CF9" w14:textId="77777777" w:rsidR="009F2749" w:rsidRPr="003C4B0F" w:rsidRDefault="009F2749" w:rsidP="000B7E14">
      <w:pPr>
        <w:pStyle w:val="Corpotesto"/>
        <w:spacing w:line="240" w:lineRule="auto"/>
        <w:ind w:left="5245"/>
        <w:jc w:val="left"/>
        <w:rPr>
          <w:rFonts w:ascii="Arial Narrow" w:hAnsi="Arial Narrow"/>
          <w:sz w:val="22"/>
        </w:rPr>
      </w:pPr>
      <w:r w:rsidRPr="003C4B0F">
        <w:rPr>
          <w:rFonts w:ascii="Arial Narrow" w:hAnsi="Arial Narrow"/>
          <w:sz w:val="22"/>
        </w:rPr>
        <w:t>Sede Recanati</w:t>
      </w:r>
    </w:p>
    <w:p w14:paraId="32132DFB" w14:textId="77777777" w:rsidR="009F2749" w:rsidRDefault="009F2749" w:rsidP="000B7E14">
      <w:pPr>
        <w:spacing w:after="12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24D7C1A3" w14:textId="024EBE87" w:rsidR="009F2749" w:rsidRDefault="009F2749" w:rsidP="000B7E14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PRESENTAZIONE CANDIDATURA SINGOLA</w:t>
      </w:r>
      <w:r w:rsidR="003C4B0F" w:rsidRPr="003C4B0F">
        <w:rPr>
          <w:rFonts w:ascii="Arial Narrow" w:hAnsi="Arial Narrow"/>
          <w:b/>
          <w:sz w:val="24"/>
          <w:szCs w:val="24"/>
          <w:vertAlign w:val="superscript"/>
        </w:rPr>
        <w:footnoteReference w:id="1"/>
      </w:r>
    </w:p>
    <w:p w14:paraId="042C60B0" w14:textId="3C6A8527" w:rsidR="009F2749" w:rsidRDefault="009F2749" w:rsidP="000B7E14">
      <w:pPr>
        <w:pStyle w:val="Corpotesto"/>
        <w:spacing w:before="120" w:line="240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Io sottoscritto/a ………………………………, nato/a </w:t>
      </w:r>
      <w:proofErr w:type="spellStart"/>
      <w:r>
        <w:rPr>
          <w:rFonts w:ascii="Arial Narrow" w:hAnsi="Arial Narrow"/>
          <w:sz w:val="22"/>
        </w:rPr>
        <w:t>a</w:t>
      </w:r>
      <w:proofErr w:type="spellEnd"/>
      <w:r>
        <w:rPr>
          <w:rFonts w:ascii="Arial Narrow" w:hAnsi="Arial Narrow"/>
          <w:sz w:val="22"/>
        </w:rPr>
        <w:t xml:space="preserve"> …………………………... (…) il ………………………, residente in …………………………… (…), Via …………………………………………, Codice Fiscale ………………………………………, socio di codesta Banca, sotto la mia responsabilità</w:t>
      </w:r>
    </w:p>
    <w:p w14:paraId="6C9ED4C9" w14:textId="77777777" w:rsidR="009F2749" w:rsidRPr="000B7E14" w:rsidRDefault="009F2749" w:rsidP="000B7E14">
      <w:pPr>
        <w:spacing w:before="120" w:after="120" w:line="240" w:lineRule="auto"/>
        <w:jc w:val="center"/>
        <w:rPr>
          <w:rFonts w:ascii="Arial Narrow" w:hAnsi="Arial Narrow"/>
        </w:rPr>
      </w:pPr>
      <w:r w:rsidRPr="000B7E14">
        <w:rPr>
          <w:rFonts w:ascii="Arial Narrow" w:hAnsi="Arial Narrow"/>
        </w:rPr>
        <w:t>PRESENTO</w:t>
      </w:r>
    </w:p>
    <w:p w14:paraId="245606C0" w14:textId="77777777" w:rsidR="009F2749" w:rsidRPr="000B7E14" w:rsidRDefault="009F2749" w:rsidP="000B7E14">
      <w:pPr>
        <w:spacing w:before="120" w:after="120" w:line="240" w:lineRule="auto"/>
        <w:jc w:val="center"/>
        <w:rPr>
          <w:rFonts w:ascii="Arial Narrow" w:hAnsi="Arial Narrow"/>
        </w:rPr>
      </w:pPr>
      <w:r w:rsidRPr="000B7E14">
        <w:rPr>
          <w:rFonts w:ascii="Arial Narrow" w:hAnsi="Arial Narrow"/>
        </w:rPr>
        <w:t>la candidatura di ……………………………………………………, Codice Fiscale …………………………………………, alla carica di</w:t>
      </w:r>
    </w:p>
    <w:p w14:paraId="297BFB0C" w14:textId="77777777" w:rsidR="009F2749" w:rsidRPr="000B7E14" w:rsidRDefault="003236B1" w:rsidP="0000096D">
      <w:pPr>
        <w:spacing w:after="0" w:line="240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152061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749" w:rsidRPr="000B7E14">
            <w:rPr>
              <w:rFonts w:ascii="MS Gothic" w:eastAsia="MS Gothic" w:hAnsi="MS Gothic" w:hint="eastAsia"/>
            </w:rPr>
            <w:t>☐</w:t>
          </w:r>
        </w:sdtContent>
      </w:sdt>
      <w:r w:rsidR="009F2749" w:rsidRPr="000B7E14">
        <w:rPr>
          <w:rFonts w:ascii="Arial Narrow" w:hAnsi="Arial Narrow"/>
        </w:rPr>
        <w:t xml:space="preserve">   Componente del Consiglio di Amministrazione</w:t>
      </w:r>
    </w:p>
    <w:p w14:paraId="145AD08E" w14:textId="77777777" w:rsidR="009F2749" w:rsidRPr="000B7E14" w:rsidRDefault="003236B1" w:rsidP="0000096D">
      <w:pPr>
        <w:spacing w:after="0" w:line="240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138091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749" w:rsidRPr="000B7E14">
            <w:rPr>
              <w:rFonts w:ascii="MS Gothic" w:eastAsia="MS Gothic" w:hAnsi="MS Gothic" w:hint="eastAsia"/>
            </w:rPr>
            <w:t>☐</w:t>
          </w:r>
        </w:sdtContent>
      </w:sdt>
      <w:r w:rsidR="009F2749" w:rsidRPr="000B7E14">
        <w:rPr>
          <w:rFonts w:ascii="Arial Narrow" w:hAnsi="Arial Narrow"/>
        </w:rPr>
        <w:t xml:space="preserve">   Presidente del Collegio Sindacale</w:t>
      </w:r>
    </w:p>
    <w:p w14:paraId="7AFF9F37" w14:textId="77777777" w:rsidR="009F2749" w:rsidRPr="000B7E14" w:rsidRDefault="003236B1" w:rsidP="0000096D">
      <w:pPr>
        <w:spacing w:after="0" w:line="240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770464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749" w:rsidRPr="000B7E14">
            <w:rPr>
              <w:rFonts w:ascii="MS Gothic" w:eastAsia="MS Gothic" w:hAnsi="MS Gothic" w:hint="eastAsia"/>
            </w:rPr>
            <w:t>☐</w:t>
          </w:r>
        </w:sdtContent>
      </w:sdt>
      <w:r w:rsidR="009F2749" w:rsidRPr="000B7E14">
        <w:rPr>
          <w:rFonts w:ascii="Arial Narrow" w:hAnsi="Arial Narrow"/>
        </w:rPr>
        <w:t xml:space="preserve">   Componente effettivo del Collegio Sindacale</w:t>
      </w:r>
    </w:p>
    <w:p w14:paraId="3B8BF3B2" w14:textId="77777777" w:rsidR="009F2749" w:rsidRPr="000B7E14" w:rsidRDefault="003236B1" w:rsidP="0000096D">
      <w:pPr>
        <w:spacing w:after="0" w:line="240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867511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749" w:rsidRPr="000B7E14">
            <w:rPr>
              <w:rFonts w:ascii="MS Gothic" w:eastAsia="MS Gothic" w:hAnsi="MS Gothic" w:hint="eastAsia"/>
            </w:rPr>
            <w:t>☐</w:t>
          </w:r>
        </w:sdtContent>
      </w:sdt>
      <w:r w:rsidR="009F2749" w:rsidRPr="000B7E14">
        <w:rPr>
          <w:rFonts w:ascii="Arial Narrow" w:hAnsi="Arial Narrow"/>
        </w:rPr>
        <w:t xml:space="preserve">   Componente supplente del Collegio Sindacale</w:t>
      </w:r>
    </w:p>
    <w:p w14:paraId="0310D11B" w14:textId="77777777" w:rsidR="009F2749" w:rsidRDefault="009F2749" w:rsidP="0000096D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[</w:t>
      </w:r>
      <w:r>
        <w:rPr>
          <w:rFonts w:ascii="Arial Narrow" w:hAnsi="Arial Narrow"/>
          <w:i/>
        </w:rPr>
        <w:t>barrare con una X quello che interessa</w:t>
      </w:r>
      <w:r>
        <w:rPr>
          <w:rFonts w:ascii="Arial Narrow" w:hAnsi="Arial Narrow"/>
        </w:rPr>
        <w:t>]</w:t>
      </w:r>
    </w:p>
    <w:p w14:paraId="2B30FEEA" w14:textId="77777777" w:rsidR="009F2749" w:rsidRDefault="009F2749" w:rsidP="000B7E14">
      <w:pPr>
        <w:spacing w:before="120"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A tal fine vengono allegati:</w:t>
      </w:r>
    </w:p>
    <w:p w14:paraId="11B027DC" w14:textId="77777777" w:rsidR="009F2749" w:rsidRDefault="009F2749" w:rsidP="000B7E14">
      <w:pPr>
        <w:pStyle w:val="Paragrafoelenco"/>
        <w:numPr>
          <w:ilvl w:val="0"/>
          <w:numId w:val="10"/>
        </w:numPr>
        <w:spacing w:before="120" w:after="120" w:line="240" w:lineRule="auto"/>
        <w:ind w:left="357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>Dichiarazione del candidato con la quale attesta:</w:t>
      </w:r>
    </w:p>
    <w:p w14:paraId="2DF5D606" w14:textId="77777777" w:rsidR="009F2749" w:rsidRDefault="009F2749" w:rsidP="000B7E14">
      <w:pPr>
        <w:pStyle w:val="Paragrafoelenco"/>
        <w:numPr>
          <w:ilvl w:val="0"/>
          <w:numId w:val="11"/>
        </w:numPr>
        <w:spacing w:before="120"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la carica alla quale intende concorrere;</w:t>
      </w:r>
    </w:p>
    <w:p w14:paraId="3945903F" w14:textId="69E87EFD" w:rsidR="00E26762" w:rsidRDefault="009F2749" w:rsidP="000B7E14">
      <w:pPr>
        <w:pStyle w:val="Paragrafoelenco"/>
        <w:numPr>
          <w:ilvl w:val="0"/>
          <w:numId w:val="6"/>
        </w:numPr>
        <w:spacing w:before="120"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l’indicazione del socio rappresentante della </w:t>
      </w:r>
      <w:r w:rsidRPr="000B7E14">
        <w:rPr>
          <w:rFonts w:ascii="Arial Narrow" w:hAnsi="Arial Narrow"/>
        </w:rPr>
        <w:t>candidatura</w:t>
      </w:r>
      <w:r w:rsidR="00E26762" w:rsidRPr="000B7E14">
        <w:rPr>
          <w:rFonts w:ascii="Arial Narrow" w:hAnsi="Arial Narrow"/>
        </w:rPr>
        <w:t xml:space="preserve"> (per le </w:t>
      </w:r>
      <w:proofErr w:type="spellStart"/>
      <w:r w:rsidR="00E26762" w:rsidRPr="000B7E14">
        <w:rPr>
          <w:rFonts w:ascii="Arial Narrow" w:hAnsi="Arial Narrow"/>
        </w:rPr>
        <w:t>candiature</w:t>
      </w:r>
      <w:proofErr w:type="spellEnd"/>
      <w:r w:rsidR="00E26762" w:rsidRPr="000B7E14">
        <w:rPr>
          <w:rFonts w:ascii="Arial Narrow" w:hAnsi="Arial Narrow"/>
        </w:rPr>
        <w:t xml:space="preserve"> diverse da</w:t>
      </w:r>
      <w:r w:rsidR="00E26762">
        <w:rPr>
          <w:rFonts w:ascii="Arial Narrow" w:hAnsi="Arial Narrow"/>
        </w:rPr>
        <w:t xml:space="preserve"> quelle presentate dal Consiglio di Amministrazione);</w:t>
      </w:r>
    </w:p>
    <w:p w14:paraId="37DD1F82" w14:textId="394C651A" w:rsidR="009F2749" w:rsidRPr="00E26762" w:rsidRDefault="009F2749" w:rsidP="000B7E14">
      <w:pPr>
        <w:pStyle w:val="Paragrafoelenco"/>
        <w:numPr>
          <w:ilvl w:val="0"/>
          <w:numId w:val="11"/>
        </w:numPr>
        <w:spacing w:before="120" w:after="120" w:line="240" w:lineRule="auto"/>
        <w:jc w:val="both"/>
        <w:rPr>
          <w:rFonts w:ascii="Arial Narrow" w:hAnsi="Arial Narrow"/>
        </w:rPr>
      </w:pPr>
      <w:r w:rsidRPr="00E26762">
        <w:rPr>
          <w:rFonts w:ascii="Arial Narrow" w:hAnsi="Arial Narrow"/>
        </w:rPr>
        <w:t xml:space="preserve">di non trovarsi in alcuna situazione di ineleggibilità, decadenza o incompatibilità, nonché di possedere tutti i requisiti prescritti dall’art. 26 del TUB, dai relativi decreti attuativi e dallo Statuto per la carica per cui si candida; </w:t>
      </w:r>
    </w:p>
    <w:p w14:paraId="390E8A94" w14:textId="77777777" w:rsidR="009F2749" w:rsidRDefault="009F2749" w:rsidP="000B7E14">
      <w:pPr>
        <w:pStyle w:val="Paragrafoelenco"/>
        <w:numPr>
          <w:ilvl w:val="0"/>
          <w:numId w:val="11"/>
        </w:numPr>
        <w:spacing w:before="120"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l’accettazione preventiva dell’incarico, in caso di elezione, e il correlativo impegno </w:t>
      </w:r>
      <w:proofErr w:type="gramStart"/>
      <w:r>
        <w:rPr>
          <w:rFonts w:ascii="Arial Narrow" w:hAnsi="Arial Narrow"/>
        </w:rPr>
        <w:t>ad</w:t>
      </w:r>
      <w:proofErr w:type="gramEnd"/>
      <w:r>
        <w:rPr>
          <w:rFonts w:ascii="Arial Narrow" w:hAnsi="Arial Narrow"/>
        </w:rPr>
        <w:t xml:space="preserve"> adempiere i doveri legati alla carica per la quale si candida con la diligenza e la professionalità richieste, nella consapevolezza delle conseguenti responsabilità;</w:t>
      </w:r>
    </w:p>
    <w:p w14:paraId="7DE72D1F" w14:textId="77777777" w:rsidR="009F2749" w:rsidRDefault="009F2749" w:rsidP="000B7E14">
      <w:pPr>
        <w:pStyle w:val="Paragrafoelenco"/>
        <w:numPr>
          <w:ilvl w:val="0"/>
          <w:numId w:val="11"/>
        </w:numPr>
        <w:spacing w:before="120"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l’impegno </w:t>
      </w:r>
      <w:proofErr w:type="gramStart"/>
      <w:r>
        <w:rPr>
          <w:rFonts w:ascii="Arial Narrow" w:hAnsi="Arial Narrow"/>
        </w:rPr>
        <w:t>ad</w:t>
      </w:r>
      <w:proofErr w:type="gramEnd"/>
      <w:r>
        <w:rPr>
          <w:rFonts w:ascii="Arial Narrow" w:hAnsi="Arial Narrow"/>
        </w:rPr>
        <w:t xml:space="preserve"> adempiere nel corso del proprio mandato l’obbligo di formazione permanente sancito dalla Capogruppo, con indicazione, per i soli candidati amministratori uscenti, dei crediti formativi conseguiti o in corso di conseguimento</w:t>
      </w:r>
      <w:r>
        <w:rPr>
          <w:rFonts w:ascii="Arial Narrow" w:hAnsi="Arial Narrow"/>
          <w:b/>
        </w:rPr>
        <w:t>.</w:t>
      </w:r>
    </w:p>
    <w:p w14:paraId="28BB0AE7" w14:textId="77777777" w:rsidR="009F2749" w:rsidRDefault="009F2749" w:rsidP="000B7E14">
      <w:pPr>
        <w:pStyle w:val="Paragrafoelenco"/>
        <w:numPr>
          <w:ilvl w:val="0"/>
          <w:numId w:val="10"/>
        </w:numPr>
        <w:spacing w:before="120" w:after="120" w:line="240" w:lineRule="auto"/>
        <w:ind w:left="357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>In allegato alla dichiarazione, i seguenti documenti:</w:t>
      </w:r>
    </w:p>
    <w:p w14:paraId="2A9E1783" w14:textId="77777777" w:rsidR="009F2749" w:rsidRDefault="009F2749" w:rsidP="000B7E14">
      <w:pPr>
        <w:pStyle w:val="Paragrafoelenco"/>
        <w:numPr>
          <w:ilvl w:val="0"/>
          <w:numId w:val="12"/>
        </w:numPr>
        <w:spacing w:before="120" w:after="120" w:line="240" w:lineRule="auto"/>
        <w:ind w:left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copia del documento di identità;</w:t>
      </w:r>
    </w:p>
    <w:p w14:paraId="0DF8BD08" w14:textId="77777777" w:rsidR="009F2749" w:rsidRDefault="009F2749" w:rsidP="000B7E14">
      <w:pPr>
        <w:pStyle w:val="Paragrafoelenco"/>
        <w:numPr>
          <w:ilvl w:val="0"/>
          <w:numId w:val="12"/>
        </w:numPr>
        <w:spacing w:before="120" w:after="120" w:line="240" w:lineRule="auto"/>
        <w:ind w:left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copia del codice fiscale;</w:t>
      </w:r>
    </w:p>
    <w:p w14:paraId="1A78977A" w14:textId="77777777" w:rsidR="009F2749" w:rsidRDefault="009F2749" w:rsidP="000B7E14">
      <w:pPr>
        <w:pStyle w:val="Paragrafoelenco"/>
        <w:numPr>
          <w:ilvl w:val="0"/>
          <w:numId w:val="12"/>
        </w:numPr>
        <w:spacing w:before="120" w:after="120" w:line="240" w:lineRule="auto"/>
        <w:ind w:left="709"/>
        <w:jc w:val="both"/>
        <w:rPr>
          <w:rFonts w:ascii="Arial Narrow" w:hAnsi="Arial Narrow"/>
        </w:rPr>
      </w:pPr>
      <w:r>
        <w:rPr>
          <w:rFonts w:ascii="Arial Narrow" w:hAnsi="Arial Narrow"/>
          <w:i/>
        </w:rPr>
        <w:t>curriculum vitae</w:t>
      </w:r>
      <w:r>
        <w:rPr>
          <w:rFonts w:ascii="Arial Narrow" w:hAnsi="Arial Narrow"/>
        </w:rPr>
        <w:t xml:space="preserve"> inclusivo delle informazioni richieste dalla Banca per la verifica del possesso dei requisiti di professionalità, competenza e disponibilità di tempo allo svolgimento dell’incarico, di cui se ne autorizza l’affissione nella Sede Sociale e nelle succursali</w:t>
      </w:r>
      <w:r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</w:rPr>
        <w:t>della Banca e la pubblicazione sul sito internet istituzionale della Banca, ai sensi del vigente Regolamento Assembleare ed Elettorale;</w:t>
      </w:r>
    </w:p>
    <w:p w14:paraId="1F57E64F" w14:textId="77777777" w:rsidR="009F2749" w:rsidRDefault="009F2749" w:rsidP="000B7E14">
      <w:pPr>
        <w:pStyle w:val="Paragrafoelenco"/>
        <w:numPr>
          <w:ilvl w:val="0"/>
          <w:numId w:val="12"/>
        </w:numPr>
        <w:spacing w:before="120" w:after="120" w:line="240" w:lineRule="auto"/>
        <w:ind w:left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informativa e consenso al trattamento dei dati personali.</w:t>
      </w:r>
    </w:p>
    <w:p w14:paraId="4A04E4A0" w14:textId="77777777" w:rsidR="009F2749" w:rsidRDefault="009F2749" w:rsidP="000B7E14">
      <w:pPr>
        <w:pStyle w:val="Corpotesto"/>
        <w:spacing w:before="120" w:line="240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Il socio rappresentante</w:t>
      </w:r>
    </w:p>
    <w:p w14:paraId="38C3B97F" w14:textId="77777777" w:rsidR="009F2749" w:rsidRDefault="009F2749" w:rsidP="000B7E14">
      <w:pPr>
        <w:pStyle w:val="Corpotesto"/>
        <w:spacing w:before="120" w:line="240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…………………………………………..</w:t>
      </w:r>
    </w:p>
    <w:p w14:paraId="47B02224" w14:textId="77777777" w:rsidR="009F2749" w:rsidRDefault="009F2749" w:rsidP="000B7E14">
      <w:pPr>
        <w:pStyle w:val="Corpotesto"/>
        <w:spacing w:before="120" w:line="240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(firma)</w:t>
      </w:r>
    </w:p>
    <w:p w14:paraId="4B1A9339" w14:textId="77777777" w:rsidR="009F2749" w:rsidRDefault="009F2749" w:rsidP="000B7E14">
      <w:pPr>
        <w:spacing w:before="120" w:after="120" w:line="24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Autentica della firma </w:t>
      </w:r>
    </w:p>
    <w:p w14:paraId="558ECADF" w14:textId="77777777" w:rsidR="009F2749" w:rsidRDefault="009F2749" w:rsidP="000B7E14">
      <w:pPr>
        <w:spacing w:before="120" w:after="120" w:line="24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…………………………………………..</w:t>
      </w:r>
    </w:p>
    <w:p w14:paraId="6209ACB2" w14:textId="77777777" w:rsidR="009F2749" w:rsidRDefault="009F2749" w:rsidP="000B7E14">
      <w:pPr>
        <w:spacing w:before="120" w:after="120" w:line="24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…………………………………………..</w:t>
      </w:r>
      <w:r>
        <w:rPr>
          <w:rFonts w:ascii="Arial Narrow" w:hAnsi="Arial Narrow"/>
        </w:rPr>
        <w:tab/>
        <w:t>……………………………………</w:t>
      </w:r>
    </w:p>
    <w:p w14:paraId="09A63DAD" w14:textId="14324E14" w:rsidR="009F2749" w:rsidRDefault="009F2749" w:rsidP="00F15E48">
      <w:pPr>
        <w:spacing w:before="120" w:after="120" w:line="240" w:lineRule="auto"/>
        <w:rPr>
          <w:rFonts w:ascii="Arial Narrow" w:hAnsi="Arial Narrow"/>
        </w:rPr>
      </w:pPr>
      <w:r>
        <w:rPr>
          <w:rFonts w:ascii="Arial Narrow" w:hAnsi="Arial Narrow"/>
        </w:rPr>
        <w:t>(luogo)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</w:t>
      </w:r>
      <w:r>
        <w:rPr>
          <w:rFonts w:ascii="Arial Narrow" w:hAnsi="Arial Narrow"/>
        </w:rPr>
        <w:tab/>
        <w:t>(data)</w:t>
      </w:r>
    </w:p>
    <w:p w14:paraId="513FDFC6" w14:textId="77777777" w:rsidR="00E059D8" w:rsidRDefault="00E059D8" w:rsidP="000B7E14">
      <w:pPr>
        <w:spacing w:after="120" w:line="240" w:lineRule="auto"/>
        <w:jc w:val="center"/>
        <w:rPr>
          <w:rFonts w:ascii="Arial Narrow" w:hAnsi="Arial Narrow"/>
        </w:rPr>
        <w:sectPr w:rsidR="00E059D8" w:rsidSect="0000096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27" w:right="1134" w:bottom="1134" w:left="1134" w:header="709" w:footer="709" w:gutter="0"/>
          <w:cols w:space="708"/>
          <w:docGrid w:linePitch="360"/>
        </w:sectPr>
      </w:pPr>
    </w:p>
    <w:p w14:paraId="7B245187" w14:textId="37F51BFF" w:rsidR="007D1D2F" w:rsidRPr="00F719F7" w:rsidRDefault="007D1D2F" w:rsidP="000B7E14">
      <w:pPr>
        <w:spacing w:after="120" w:line="240" w:lineRule="auto"/>
        <w:jc w:val="center"/>
        <w:rPr>
          <w:rFonts w:ascii="Arial Narrow" w:hAnsi="Arial Narrow"/>
        </w:rPr>
      </w:pPr>
    </w:p>
    <w:tbl>
      <w:tblPr>
        <w:tblStyle w:val="Grigliatabella"/>
        <w:tblW w:w="154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835"/>
        <w:gridCol w:w="3402"/>
        <w:gridCol w:w="3458"/>
        <w:gridCol w:w="2381"/>
      </w:tblGrid>
      <w:tr w:rsidR="00E059D8" w:rsidRPr="00F719F7" w14:paraId="3D87DA7A" w14:textId="77777777" w:rsidTr="00E059D8">
        <w:trPr>
          <w:tblHeader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3B58A10E" w14:textId="77777777" w:rsidR="00E059D8" w:rsidRPr="00F719F7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Nr.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227570C" w14:textId="4CDF4451" w:rsidR="00E059D8" w:rsidRPr="00F719F7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5567386" w14:textId="2C4CBC6E" w:rsidR="00E059D8" w:rsidRPr="00F719F7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13EF1342" w14:textId="0CF1DA75" w:rsidR="00E059D8" w:rsidRPr="007D67B9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Documento di identità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7D67B9">
              <w:rPr>
                <w:rFonts w:ascii="Arial Narrow" w:hAnsi="Arial Narrow"/>
              </w:rPr>
              <w:t>(</w:t>
            </w:r>
            <w:r w:rsidRPr="007D67B9">
              <w:rPr>
                <w:rFonts w:ascii="Arial Narrow" w:hAnsi="Arial Narrow"/>
                <w:i/>
              </w:rPr>
              <w:t>tipo e numero</w:t>
            </w:r>
            <w:r w:rsidRPr="007D67B9">
              <w:rPr>
                <w:rFonts w:ascii="Arial Narrow" w:hAnsi="Arial Narrow"/>
              </w:rPr>
              <w:t>)</w:t>
            </w:r>
          </w:p>
        </w:tc>
        <w:tc>
          <w:tcPr>
            <w:tcW w:w="3458" w:type="dxa"/>
            <w:shd w:val="clear" w:color="auto" w:fill="BFBFBF" w:themeFill="background1" w:themeFillShade="BF"/>
            <w:vAlign w:val="center"/>
          </w:tcPr>
          <w:p w14:paraId="55C28FE9" w14:textId="77777777" w:rsidR="00E059D8" w:rsidRPr="00F719F7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Firma del socio</w:t>
            </w:r>
          </w:p>
        </w:tc>
        <w:tc>
          <w:tcPr>
            <w:tcW w:w="2381" w:type="dxa"/>
            <w:shd w:val="clear" w:color="auto" w:fill="BFBFBF" w:themeFill="background1" w:themeFillShade="BF"/>
            <w:vAlign w:val="center"/>
          </w:tcPr>
          <w:p w14:paraId="2417BBAE" w14:textId="77777777" w:rsidR="00E059D8" w:rsidRPr="00F719F7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Autentica della firma</w:t>
            </w:r>
          </w:p>
        </w:tc>
      </w:tr>
      <w:tr w:rsidR="00E059D8" w:rsidRPr="00F719F7" w14:paraId="26EF5246" w14:textId="77777777" w:rsidTr="00E059D8">
        <w:tc>
          <w:tcPr>
            <w:tcW w:w="568" w:type="dxa"/>
          </w:tcPr>
          <w:p w14:paraId="1FD5531D" w14:textId="311440AE" w:rsidR="00E059D8" w:rsidRPr="00E059D8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55E23C60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B82D1DB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63331B98" w14:textId="509ABE49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AB68590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72EBC02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5FB085D5" w14:textId="77777777" w:rsidTr="00E059D8">
        <w:tc>
          <w:tcPr>
            <w:tcW w:w="568" w:type="dxa"/>
          </w:tcPr>
          <w:p w14:paraId="46340E16" w14:textId="71022734" w:rsidR="00E059D8" w:rsidRPr="00E059D8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560D46D8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218256EC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663B90A" w14:textId="44B9A882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ABE960A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C8EDC92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03D0201B" w14:textId="77777777" w:rsidTr="00E059D8">
        <w:tc>
          <w:tcPr>
            <w:tcW w:w="568" w:type="dxa"/>
          </w:tcPr>
          <w:p w14:paraId="120B3072" w14:textId="7AA6E77B" w:rsidR="00E059D8" w:rsidRPr="00E059D8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524E46C0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6064130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FFD1C94" w14:textId="204D7174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C3E11A9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4386D92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647DA83F" w14:textId="77777777" w:rsidTr="00E059D8">
        <w:tc>
          <w:tcPr>
            <w:tcW w:w="568" w:type="dxa"/>
          </w:tcPr>
          <w:p w14:paraId="626C69C6" w14:textId="700B419B" w:rsidR="00E059D8" w:rsidRPr="00E059D8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7422B315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24F2452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723D2AE1" w14:textId="48FFA44E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2FA2FC7D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ABD1FE7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019C7F0B" w14:textId="77777777" w:rsidTr="00E059D8">
        <w:tc>
          <w:tcPr>
            <w:tcW w:w="568" w:type="dxa"/>
          </w:tcPr>
          <w:p w14:paraId="43AC7618" w14:textId="7AE0D51C" w:rsidR="00E059D8" w:rsidRPr="00E059D8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4A3B3E33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65B623D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DCE0F4E" w14:textId="01312B6B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52E08F0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219C4B8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221B2336" w14:textId="77777777" w:rsidTr="00E059D8">
        <w:tc>
          <w:tcPr>
            <w:tcW w:w="568" w:type="dxa"/>
          </w:tcPr>
          <w:p w14:paraId="6BC28550" w14:textId="1E5C927A" w:rsidR="00E059D8" w:rsidRPr="00E059D8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2081305F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BB51429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7297785" w14:textId="0AD4AB1C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2CDAD5FA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624F952F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E059D8" w:rsidRPr="00F719F7" w14:paraId="6AD18240" w14:textId="77777777" w:rsidTr="00E059D8">
        <w:tc>
          <w:tcPr>
            <w:tcW w:w="568" w:type="dxa"/>
          </w:tcPr>
          <w:p w14:paraId="0622A11E" w14:textId="606C1D2C" w:rsidR="00E059D8" w:rsidRPr="00E059D8" w:rsidRDefault="00E059D8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798BAED9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C2D6094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7EBFA873" w14:textId="0CD32B36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19AE3A17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BF75700" w14:textId="77777777" w:rsidR="00E059D8" w:rsidRPr="00F719F7" w:rsidRDefault="00E059D8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BB52E7" w:rsidRPr="00F719F7" w14:paraId="44DB6D12" w14:textId="77777777" w:rsidTr="00E059D8">
        <w:tc>
          <w:tcPr>
            <w:tcW w:w="568" w:type="dxa"/>
          </w:tcPr>
          <w:p w14:paraId="13F7C531" w14:textId="77777777" w:rsidR="00BB52E7" w:rsidRPr="00E059D8" w:rsidRDefault="00BB52E7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2354AAAA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22408A3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3B6C16A1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CACE7EC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504A1383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BB52E7" w:rsidRPr="00F719F7" w14:paraId="145018A1" w14:textId="77777777" w:rsidTr="00E059D8">
        <w:tc>
          <w:tcPr>
            <w:tcW w:w="568" w:type="dxa"/>
          </w:tcPr>
          <w:p w14:paraId="2B011D83" w14:textId="77777777" w:rsidR="00BB52E7" w:rsidRPr="00E059D8" w:rsidRDefault="00BB52E7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64D5F2E5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ED41FE4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2AD872D4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CB9F260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4943208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BB52E7" w:rsidRPr="00F719F7" w14:paraId="1EC838A5" w14:textId="77777777" w:rsidTr="00E059D8">
        <w:tc>
          <w:tcPr>
            <w:tcW w:w="568" w:type="dxa"/>
          </w:tcPr>
          <w:p w14:paraId="5D4C10FC" w14:textId="77777777" w:rsidR="00BB52E7" w:rsidRPr="00E059D8" w:rsidRDefault="00BB52E7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4A347FD1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B1860D2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14747B5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696C86A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5193664B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BB52E7" w:rsidRPr="00F719F7" w14:paraId="1F3C6C9A" w14:textId="77777777" w:rsidTr="00E059D8">
        <w:tc>
          <w:tcPr>
            <w:tcW w:w="568" w:type="dxa"/>
          </w:tcPr>
          <w:p w14:paraId="304C7D77" w14:textId="77777777" w:rsidR="00BB52E7" w:rsidRPr="00E059D8" w:rsidRDefault="00BB52E7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017616A6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2A4F9EAB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B86E116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1075DB9B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4767392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BB52E7" w:rsidRPr="00F719F7" w14:paraId="77F3A2D4" w14:textId="77777777" w:rsidTr="00E059D8">
        <w:tc>
          <w:tcPr>
            <w:tcW w:w="568" w:type="dxa"/>
          </w:tcPr>
          <w:p w14:paraId="54049546" w14:textId="77777777" w:rsidR="00BB52E7" w:rsidRPr="00E059D8" w:rsidRDefault="00BB52E7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4EDF769F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6DD68395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982D274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0AD09891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7F799FC7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BB52E7" w:rsidRPr="00F719F7" w14:paraId="2D701F13" w14:textId="77777777" w:rsidTr="00E059D8">
        <w:tc>
          <w:tcPr>
            <w:tcW w:w="568" w:type="dxa"/>
          </w:tcPr>
          <w:p w14:paraId="66F4A0F0" w14:textId="77777777" w:rsidR="00BB52E7" w:rsidRPr="00E059D8" w:rsidRDefault="00BB52E7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51CEFA2B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C601B71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E096D08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2AA8A17A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2247896F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BB52E7" w:rsidRPr="00F719F7" w14:paraId="391CE0EF" w14:textId="77777777" w:rsidTr="00E059D8">
        <w:tc>
          <w:tcPr>
            <w:tcW w:w="568" w:type="dxa"/>
          </w:tcPr>
          <w:p w14:paraId="1E6523D7" w14:textId="77777777" w:rsidR="00BB52E7" w:rsidRPr="00E059D8" w:rsidRDefault="00BB52E7" w:rsidP="000B7E14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291CC1D4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4F44A9DF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835B145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5EDE7510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73DCE37" w14:textId="77777777" w:rsidR="00BB52E7" w:rsidRPr="00F719F7" w:rsidRDefault="00BB52E7" w:rsidP="000B7E14">
            <w:pPr>
              <w:spacing w:before="120" w:after="120"/>
              <w:rPr>
                <w:rFonts w:ascii="Arial Narrow" w:hAnsi="Arial Narrow"/>
              </w:rPr>
            </w:pPr>
          </w:p>
        </w:tc>
      </w:tr>
    </w:tbl>
    <w:p w14:paraId="027EB6A2" w14:textId="77777777" w:rsidR="007D1D2F" w:rsidRPr="00F719F7" w:rsidRDefault="007D1D2F" w:rsidP="000B7E14">
      <w:pPr>
        <w:spacing w:after="120" w:line="240" w:lineRule="auto"/>
        <w:jc w:val="center"/>
        <w:rPr>
          <w:rFonts w:ascii="Arial Narrow" w:hAnsi="Arial Narrow"/>
        </w:rPr>
      </w:pPr>
    </w:p>
    <w:p w14:paraId="52310F2F" w14:textId="77777777" w:rsidR="007D1D2F" w:rsidRPr="00F719F7" w:rsidRDefault="007D1D2F" w:rsidP="000B7E14">
      <w:pPr>
        <w:spacing w:after="120" w:line="240" w:lineRule="auto"/>
        <w:rPr>
          <w:rFonts w:ascii="Arial Narrow" w:hAnsi="Arial Narrow"/>
        </w:rPr>
      </w:pPr>
    </w:p>
    <w:sectPr w:rsidR="007D1D2F" w:rsidRPr="00F719F7" w:rsidSect="00E059D8">
      <w:headerReference w:type="even" r:id="rId17"/>
      <w:headerReference w:type="default" r:id="rId18"/>
      <w:headerReference w:type="first" r:id="rId19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33845" w14:textId="77777777" w:rsidR="00F15E48" w:rsidRDefault="00F15E48" w:rsidP="00F719F7">
      <w:pPr>
        <w:spacing w:after="0" w:line="240" w:lineRule="auto"/>
      </w:pPr>
      <w:r>
        <w:separator/>
      </w:r>
    </w:p>
  </w:endnote>
  <w:endnote w:type="continuationSeparator" w:id="0">
    <w:p w14:paraId="05A756FD" w14:textId="77777777" w:rsidR="00F15E48" w:rsidRDefault="00F15E48" w:rsidP="00F71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EA0A2" w14:textId="77777777" w:rsidR="003236B1" w:rsidRDefault="003236B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  <w:sz w:val="20"/>
        <w:szCs w:val="20"/>
      </w:rPr>
      <w:id w:val="524066682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1649322725"/>
          <w:docPartObj>
            <w:docPartGallery w:val="Page Numbers (Top of Page)"/>
            <w:docPartUnique/>
          </w:docPartObj>
        </w:sdtPr>
        <w:sdtEndPr/>
        <w:sdtContent>
          <w:p w14:paraId="465B305A" w14:textId="2EAE17F4" w:rsidR="00F15E48" w:rsidRPr="00C3463B" w:rsidRDefault="003236B1">
            <w:pPr>
              <w:pStyle w:val="Pidipagina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bookmarkStart w:id="0" w:name="_GoBack" w:displacedByCustomXml="next"/>
          <w:bookmarkEnd w:id="0" w:displacedByCustomXml="next"/>
        </w:sdtContent>
      </w:sdt>
    </w:sdtContent>
  </w:sdt>
  <w:p w14:paraId="44D61D5D" w14:textId="77777777" w:rsidR="00F15E48" w:rsidRDefault="00F15E4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41755" w14:textId="77777777" w:rsidR="003236B1" w:rsidRDefault="003236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63E59" w14:textId="77777777" w:rsidR="00F15E48" w:rsidRDefault="00F15E48" w:rsidP="00F719F7">
      <w:pPr>
        <w:spacing w:after="0" w:line="240" w:lineRule="auto"/>
      </w:pPr>
      <w:r>
        <w:separator/>
      </w:r>
    </w:p>
  </w:footnote>
  <w:footnote w:type="continuationSeparator" w:id="0">
    <w:p w14:paraId="5E1A14A5" w14:textId="77777777" w:rsidR="00F15E48" w:rsidRDefault="00F15E48" w:rsidP="00F719F7">
      <w:pPr>
        <w:spacing w:after="0" w:line="240" w:lineRule="auto"/>
      </w:pPr>
      <w:r>
        <w:continuationSeparator/>
      </w:r>
    </w:p>
  </w:footnote>
  <w:footnote w:id="1">
    <w:p w14:paraId="21EFDFC4" w14:textId="77777777" w:rsidR="00F15E48" w:rsidRPr="00C8266B" w:rsidRDefault="00F15E48" w:rsidP="003C4B0F">
      <w:pPr>
        <w:pStyle w:val="Testonotaapidipagina"/>
        <w:jc w:val="both"/>
        <w:rPr>
          <w:rFonts w:ascii="Arial Narrow" w:hAnsi="Arial Narrow"/>
          <w:sz w:val="18"/>
          <w:szCs w:val="18"/>
        </w:rPr>
      </w:pPr>
      <w:r w:rsidRPr="000B7E14">
        <w:rPr>
          <w:rStyle w:val="Rimandonotaapidipagina"/>
        </w:rPr>
        <w:footnoteRef/>
      </w:r>
      <w:r w:rsidRPr="000B7E14">
        <w:t xml:space="preserve"> </w:t>
      </w:r>
      <w:r w:rsidRPr="000B7E14">
        <w:rPr>
          <w:rFonts w:ascii="Arial Narrow" w:hAnsi="Arial Narrow"/>
          <w:sz w:val="18"/>
          <w:szCs w:val="18"/>
        </w:rPr>
        <w:t>Compilato dal socio rappresentante dell’elenco o dal</w:t>
      </w:r>
      <w:r w:rsidRPr="00C8266B">
        <w:rPr>
          <w:rFonts w:ascii="Arial Narrow" w:hAnsi="Arial Narrow"/>
          <w:sz w:val="18"/>
          <w:szCs w:val="18"/>
        </w:rPr>
        <w:t xml:space="preserve"> Presidente della Banca in caso di candidati presentati dal Consiglio di Amministrazione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B00B1" w14:textId="77777777" w:rsidR="003236B1" w:rsidRDefault="003236B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0AEC1" w14:textId="04174441" w:rsidR="00F15E48" w:rsidRDefault="00F15E48">
    <w:pPr>
      <w:pStyle w:val="Intestazione"/>
    </w:pPr>
    <w:r>
      <w:t>MODULO PRESENTAZIONE CANDIDATURA SINGOLA</w:t>
    </w:r>
  </w:p>
  <w:p w14:paraId="0BA21F66" w14:textId="77777777" w:rsidR="00F15E48" w:rsidRDefault="00F15E4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ECEFA" w14:textId="77777777" w:rsidR="003236B1" w:rsidRDefault="003236B1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44215" w14:textId="6ACCEF84" w:rsidR="00F15E48" w:rsidRDefault="00F15E48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856C5" w14:textId="24194C76" w:rsidR="00F15E48" w:rsidRPr="003236B1" w:rsidRDefault="00F15E48" w:rsidP="00996F4C">
    <w:pPr>
      <w:pStyle w:val="Intestazione"/>
      <w:jc w:val="center"/>
      <w:rPr>
        <w:rFonts w:ascii="Arial Narrow" w:hAnsi="Arial Narrow"/>
        <w:b/>
      </w:rPr>
    </w:pPr>
    <w:r w:rsidRPr="00E51F78">
      <w:rPr>
        <w:rFonts w:ascii="Arial Narrow" w:hAnsi="Arial Narrow"/>
        <w:b/>
      </w:rPr>
      <w:t xml:space="preserve">MODULO PER LA PRESENTAZIONE </w:t>
    </w:r>
    <w:r>
      <w:rPr>
        <w:rFonts w:ascii="Arial Narrow" w:hAnsi="Arial Narrow"/>
        <w:b/>
      </w:rPr>
      <w:t xml:space="preserve">DELLA </w:t>
    </w:r>
    <w:r w:rsidRPr="003236B1">
      <w:rPr>
        <w:rFonts w:ascii="Arial Narrow" w:hAnsi="Arial Narrow"/>
        <w:b/>
      </w:rPr>
      <w:t>CANDIDATURA SINGOLA AL CONSIGLIO DI AMMINISTRAZIONE E/O AL COLLEGIO SINDACALE</w:t>
    </w:r>
  </w:p>
  <w:p w14:paraId="44E5710C" w14:textId="77777777" w:rsidR="00F15E48" w:rsidRPr="003236B1" w:rsidRDefault="00F15E48" w:rsidP="00996F4C">
    <w:pPr>
      <w:pStyle w:val="Intestazione"/>
      <w:jc w:val="center"/>
    </w:pPr>
    <w:r w:rsidRPr="003236B1">
      <w:rPr>
        <w:rFonts w:ascii="Arial Narrow" w:hAnsi="Arial Narrow"/>
        <w:b/>
      </w:rPr>
      <w:t xml:space="preserve">SOCIO RAPPRESENTANTE </w:t>
    </w:r>
    <w:r w:rsidRPr="003236B1">
      <w:t>……………………………………………………………………………………………………………………</w:t>
    </w:r>
  </w:p>
  <w:p w14:paraId="312EBD04" w14:textId="71C84BC5" w:rsidR="00F15E48" w:rsidRPr="003236B1" w:rsidRDefault="00F15E48" w:rsidP="00996F4C">
    <w:pPr>
      <w:pStyle w:val="Intestazione"/>
      <w:jc w:val="center"/>
      <w:rPr>
        <w:rFonts w:ascii="Arial Narrow" w:hAnsi="Arial Narrow"/>
      </w:rPr>
    </w:pPr>
    <w:r w:rsidRPr="003236B1">
      <w:rPr>
        <w:rFonts w:ascii="Arial Narrow" w:hAnsi="Arial Narrow"/>
      </w:rPr>
      <w:t>Firme dei soci sostenitori della candidatura per il triennio 2020/202</w:t>
    </w:r>
    <w:r w:rsidR="002D765C" w:rsidRPr="003236B1">
      <w:rPr>
        <w:rFonts w:ascii="Arial Narrow" w:hAnsi="Arial Narrow"/>
      </w:rPr>
      <w:t>3</w:t>
    </w:r>
  </w:p>
  <w:p w14:paraId="6EBB0F58" w14:textId="03687264" w:rsidR="00F15E48" w:rsidRPr="00996F4C" w:rsidRDefault="00F15E48" w:rsidP="00996F4C">
    <w:pPr>
      <w:pStyle w:val="Intestazione"/>
      <w:rPr>
        <w:rFonts w:ascii="Arial Narrow" w:hAnsi="Arial Narrow"/>
      </w:rPr>
    </w:pPr>
    <w:r w:rsidRPr="003236B1">
      <w:rPr>
        <w:rFonts w:ascii="Arial Narrow" w:hAnsi="Arial Narrow"/>
        <w:b/>
      </w:rPr>
      <w:t>Candidato amministratore/sindaco</w:t>
    </w:r>
    <w:r w:rsidRPr="003236B1">
      <w:rPr>
        <w:rFonts w:ascii="Arial Narrow" w:hAnsi="Arial Narrow"/>
      </w:rPr>
      <w:t xml:space="preserve">: Nome Cognome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8964C" w14:textId="2E616E30" w:rsidR="00F15E48" w:rsidRDefault="00F15E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465E"/>
    <w:multiLevelType w:val="hybridMultilevel"/>
    <w:tmpl w:val="F0DA7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</w:abstractNum>
  <w:abstractNum w:abstractNumId="2" w15:restartNumberingAfterBreak="0">
    <w:nsid w:val="381C50C8"/>
    <w:multiLevelType w:val="hybridMultilevel"/>
    <w:tmpl w:val="7B8AC700"/>
    <w:lvl w:ilvl="0" w:tplc="614AC60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F1E82"/>
    <w:multiLevelType w:val="hybridMultilevel"/>
    <w:tmpl w:val="B1BAD4A2"/>
    <w:lvl w:ilvl="0" w:tplc="CCD0D8C4">
      <w:start w:val="1"/>
      <w:numFmt w:val="decimal"/>
      <w:lvlText w:val="%1)"/>
      <w:lvlJc w:val="left"/>
      <w:pPr>
        <w:ind w:left="1776" w:hanging="360"/>
      </w:pPr>
      <w:rPr>
        <w:rFonts w:ascii="Arial Narrow" w:eastAsiaTheme="minorHAnsi" w:hAnsi="Arial Narrow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7C47FD5"/>
    <w:multiLevelType w:val="hybridMultilevel"/>
    <w:tmpl w:val="91A4CB2A"/>
    <w:lvl w:ilvl="0" w:tplc="048A96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C0FBF"/>
    <w:multiLevelType w:val="hybridMultilevel"/>
    <w:tmpl w:val="353A5D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D24C9"/>
    <w:multiLevelType w:val="hybridMultilevel"/>
    <w:tmpl w:val="E09A19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C76F7E"/>
    <w:multiLevelType w:val="hybridMultilevel"/>
    <w:tmpl w:val="F6D62F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1"/>
    <w:lvlOverride w:ilvl="0">
      <w:startOverride w:val="1"/>
    </w:lvlOverride>
  </w:num>
  <w:num w:numId="8">
    <w:abstractNumId w:val="7"/>
  </w:num>
  <w:num w:numId="9">
    <w:abstractNumId w:val="4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2F"/>
    <w:rsid w:val="0000096D"/>
    <w:rsid w:val="000432BF"/>
    <w:rsid w:val="00081A78"/>
    <w:rsid w:val="000A75A0"/>
    <w:rsid w:val="000B7E14"/>
    <w:rsid w:val="001153C4"/>
    <w:rsid w:val="00155495"/>
    <w:rsid w:val="001E7F3C"/>
    <w:rsid w:val="00256B78"/>
    <w:rsid w:val="002D765C"/>
    <w:rsid w:val="003174B9"/>
    <w:rsid w:val="003236B1"/>
    <w:rsid w:val="00330B83"/>
    <w:rsid w:val="003C4B0F"/>
    <w:rsid w:val="00461F0B"/>
    <w:rsid w:val="00466E62"/>
    <w:rsid w:val="00496A25"/>
    <w:rsid w:val="004A3545"/>
    <w:rsid w:val="004C1108"/>
    <w:rsid w:val="004C7489"/>
    <w:rsid w:val="004D7855"/>
    <w:rsid w:val="004F4033"/>
    <w:rsid w:val="00515A43"/>
    <w:rsid w:val="00524BD0"/>
    <w:rsid w:val="00574F26"/>
    <w:rsid w:val="005943D0"/>
    <w:rsid w:val="005B14DD"/>
    <w:rsid w:val="005F1644"/>
    <w:rsid w:val="006012DB"/>
    <w:rsid w:val="00627FA7"/>
    <w:rsid w:val="007318C7"/>
    <w:rsid w:val="007D1D2F"/>
    <w:rsid w:val="007D67B9"/>
    <w:rsid w:val="00805130"/>
    <w:rsid w:val="00813056"/>
    <w:rsid w:val="00840B12"/>
    <w:rsid w:val="008E7868"/>
    <w:rsid w:val="008F1874"/>
    <w:rsid w:val="00914813"/>
    <w:rsid w:val="009965C4"/>
    <w:rsid w:val="00996F4C"/>
    <w:rsid w:val="009A2E36"/>
    <w:rsid w:val="009F0CBC"/>
    <w:rsid w:val="009F2749"/>
    <w:rsid w:val="00AD05DF"/>
    <w:rsid w:val="00B06FD0"/>
    <w:rsid w:val="00B74DB8"/>
    <w:rsid w:val="00BA1E8F"/>
    <w:rsid w:val="00BB52E7"/>
    <w:rsid w:val="00BC2E7E"/>
    <w:rsid w:val="00C3463B"/>
    <w:rsid w:val="00C7221E"/>
    <w:rsid w:val="00C8266B"/>
    <w:rsid w:val="00C82A54"/>
    <w:rsid w:val="00D067CC"/>
    <w:rsid w:val="00D40AF6"/>
    <w:rsid w:val="00D64C08"/>
    <w:rsid w:val="00D740A1"/>
    <w:rsid w:val="00D933FA"/>
    <w:rsid w:val="00DD56C5"/>
    <w:rsid w:val="00E059D8"/>
    <w:rsid w:val="00E26762"/>
    <w:rsid w:val="00E26873"/>
    <w:rsid w:val="00E51F78"/>
    <w:rsid w:val="00E5471D"/>
    <w:rsid w:val="00E8129E"/>
    <w:rsid w:val="00EA2E39"/>
    <w:rsid w:val="00EF1F69"/>
    <w:rsid w:val="00F15E48"/>
    <w:rsid w:val="00F719F7"/>
    <w:rsid w:val="00F90A07"/>
    <w:rsid w:val="00FC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179119"/>
  <w15:chartTrackingRefBased/>
  <w15:docId w15:val="{296402AB-5366-4DF4-A031-2BB4BFFE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7D1D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7D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19F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19F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19F7"/>
    <w:rPr>
      <w:vertAlign w:val="superscript"/>
    </w:rPr>
  </w:style>
  <w:style w:type="paragraph" w:styleId="Firmadipostaelettronica">
    <w:name w:val="E-mail Signature"/>
    <w:basedOn w:val="Normale"/>
    <w:link w:val="FirmadipostaelettronicaCarattere"/>
    <w:unhideWhenUsed/>
    <w:rsid w:val="00F719F7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719F7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719F7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719F7"/>
  </w:style>
  <w:style w:type="character" w:customStyle="1" w:styleId="CorpotestoCarattere1">
    <w:name w:val="Corpo testo Carattere1"/>
    <w:basedOn w:val="Carpredefinitoparagrafo"/>
    <w:link w:val="Corpotesto"/>
    <w:rsid w:val="00F719F7"/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F719F7"/>
  </w:style>
  <w:style w:type="character" w:styleId="Rimandocommento">
    <w:name w:val="annotation reference"/>
    <w:basedOn w:val="Carpredefinitoparagrafo"/>
    <w:uiPriority w:val="99"/>
    <w:semiHidden/>
    <w:unhideWhenUsed/>
    <w:rsid w:val="000A75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75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75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75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75A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5A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108"/>
  </w:style>
  <w:style w:type="paragraph" w:styleId="Pidipagina">
    <w:name w:val="footer"/>
    <w:basedOn w:val="Normale"/>
    <w:link w:val="Pidipagina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6E164-0520-4258-B9DD-F97001DCF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F0D02E-7D63-4AC4-8E15-44253F46C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F6DEB4-2B4A-4E81-9000-3B921E12C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CFC7BE-5BFC-4609-9C3C-A65CBF004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FA1312D3.dotm</Template>
  <TotalTime>10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Alessandra Riccobelli</cp:lastModifiedBy>
  <cp:revision>8</cp:revision>
  <dcterms:created xsi:type="dcterms:W3CDTF">2019-12-30T11:51:00Z</dcterms:created>
  <dcterms:modified xsi:type="dcterms:W3CDTF">2020-01-30T08:17:00Z</dcterms:modified>
</cp:coreProperties>
</file>